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2"/>
      </w:tblGrid>
      <w:tr w:rsidR="00584928" w:rsidRPr="00584928" w14:paraId="5216898C" w14:textId="77777777" w:rsidTr="00584928">
        <w:trPr>
          <w:trHeight w:val="340"/>
        </w:trPr>
        <w:tc>
          <w:tcPr>
            <w:tcW w:w="5000" w:type="pct"/>
            <w:tcBorders>
              <w:top w:val="single" w:sz="4" w:space="0" w:color="808080" w:themeColor="background1" w:themeShade="80"/>
              <w:bottom w:val="nil"/>
            </w:tcBorders>
            <w:shd w:val="clear" w:color="auto" w:fill="FFD966" w:themeFill="accent4" w:themeFillTint="99"/>
            <w:vAlign w:val="center"/>
            <w:hideMark/>
          </w:tcPr>
          <w:p w14:paraId="0F6FE0FA" w14:textId="77777777" w:rsidR="008555D4" w:rsidRPr="00584928" w:rsidRDefault="008555D4" w:rsidP="00D551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808080" w:themeColor="background1" w:themeShade="80"/>
                <w:sz w:val="24"/>
                <w:szCs w:val="24"/>
                <w:lang w:eastAsia="de-DE"/>
              </w:rPr>
            </w:pPr>
            <w:r w:rsidRPr="00584928">
              <w:rPr>
                <w:rFonts w:ascii="Calibri" w:eastAsia="Times New Roman" w:hAnsi="Calibri" w:cs="Calibri"/>
                <w:i/>
                <w:iCs/>
                <w:color w:val="808080" w:themeColor="background1" w:themeShade="80"/>
                <w:sz w:val="24"/>
                <w:szCs w:val="24"/>
                <w:lang w:eastAsia="de-DE"/>
              </w:rPr>
              <w:t>Teil der für die Gemeinde bestimmt ist</w:t>
            </w:r>
          </w:p>
        </w:tc>
      </w:tr>
    </w:tbl>
    <w:tbl>
      <w:tblPr>
        <w:tblStyle w:val="Tabellenraster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1253"/>
        <w:gridCol w:w="1107"/>
        <w:gridCol w:w="989"/>
        <w:gridCol w:w="686"/>
        <w:gridCol w:w="1468"/>
        <w:gridCol w:w="1106"/>
        <w:gridCol w:w="826"/>
        <w:gridCol w:w="1631"/>
      </w:tblGrid>
      <w:tr w:rsidR="00584928" w:rsidRPr="00584928" w14:paraId="1EACF0EE" w14:textId="77777777" w:rsidTr="00584928">
        <w:tc>
          <w:tcPr>
            <w:tcW w:w="2960" w:type="dxa"/>
            <w:gridSpan w:val="2"/>
            <w:tcBorders>
              <w:top w:val="nil"/>
              <w:bottom w:val="nil"/>
            </w:tcBorders>
          </w:tcPr>
          <w:p w14:paraId="49951BA4" w14:textId="77777777" w:rsidR="008555D4" w:rsidRPr="00584928" w:rsidRDefault="008555D4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r w:rsidRPr="00584928">
              <w:rPr>
                <w:color w:val="808080" w:themeColor="background1" w:themeShade="80"/>
                <w:sz w:val="20"/>
                <w:szCs w:val="20"/>
              </w:rPr>
              <w:t>Koordinierungsversammlung?</w:t>
            </w:r>
          </w:p>
        </w:tc>
        <w:tc>
          <w:tcPr>
            <w:tcW w:w="1127" w:type="dxa"/>
            <w:tcBorders>
              <w:top w:val="nil"/>
            </w:tcBorders>
          </w:tcPr>
          <w:p w14:paraId="78522D0E" w14:textId="3823F8A0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512887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550A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Nein</w:t>
            </w:r>
          </w:p>
        </w:tc>
        <w:tc>
          <w:tcPr>
            <w:tcW w:w="1011" w:type="dxa"/>
            <w:tcBorders>
              <w:top w:val="nil"/>
            </w:tcBorders>
          </w:tcPr>
          <w:p w14:paraId="0397610F" w14:textId="3B5F6C6E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-720446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550A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Ja</w:t>
            </w:r>
          </w:p>
        </w:tc>
        <w:tc>
          <w:tcPr>
            <w:tcW w:w="567" w:type="dxa"/>
            <w:tcBorders>
              <w:top w:val="nil"/>
            </w:tcBorders>
          </w:tcPr>
          <w:p w14:paraId="6173305F" w14:textId="77777777" w:rsidR="008555D4" w:rsidRPr="00584928" w:rsidRDefault="008555D4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r w:rsidRPr="00584928">
              <w:rPr>
                <w:color w:val="808080" w:themeColor="background1" w:themeShade="80"/>
                <w:sz w:val="20"/>
                <w:szCs w:val="20"/>
              </w:rPr>
              <w:t>mit</w:t>
            </w:r>
          </w:p>
        </w:tc>
        <w:tc>
          <w:tcPr>
            <w:tcW w:w="1477" w:type="dxa"/>
            <w:tcBorders>
              <w:top w:val="nil"/>
            </w:tcBorders>
          </w:tcPr>
          <w:p w14:paraId="1B13A7FF" w14:textId="77777777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-2064700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55D4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Veranstalter </w:t>
            </w:r>
          </w:p>
        </w:tc>
        <w:tc>
          <w:tcPr>
            <w:tcW w:w="1120" w:type="dxa"/>
            <w:tcBorders>
              <w:top w:val="nil"/>
            </w:tcBorders>
          </w:tcPr>
          <w:p w14:paraId="5C20A24C" w14:textId="77777777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850538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55D4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Polizei</w:t>
            </w:r>
          </w:p>
        </w:tc>
        <w:tc>
          <w:tcPr>
            <w:tcW w:w="838" w:type="dxa"/>
            <w:tcBorders>
              <w:top w:val="nil"/>
            </w:tcBorders>
          </w:tcPr>
          <w:p w14:paraId="6AFF3471" w14:textId="77777777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1142853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55D4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HLZ</w:t>
            </w:r>
          </w:p>
        </w:tc>
        <w:tc>
          <w:tcPr>
            <w:tcW w:w="1662" w:type="dxa"/>
            <w:tcBorders>
              <w:top w:val="nil"/>
            </w:tcBorders>
          </w:tcPr>
          <w:p w14:paraId="5B8BD666" w14:textId="77777777" w:rsidR="008555D4" w:rsidRPr="00584928" w:rsidRDefault="00476AD2" w:rsidP="00D55169">
            <w:pPr>
              <w:pStyle w:val="KeinLeerraum"/>
              <w:rPr>
                <w:rFonts w:ascii="Calibri" w:eastAsia="Times New Roman" w:hAnsi="Calibri" w:cs="Calibri"/>
                <w:color w:val="808080" w:themeColor="background1" w:themeShade="80"/>
                <w:sz w:val="20"/>
                <w:szCs w:val="20"/>
                <w:lang w:eastAsia="de-DE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-1027410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55D4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</w:t>
            </w:r>
            <w:sdt>
              <w:sdtPr>
                <w:rPr>
                  <w:rFonts w:ascii="Calibri" w:eastAsia="Times New Roman" w:hAnsi="Calibri" w:cs="Calibri"/>
                  <w:color w:val="808080" w:themeColor="background1" w:themeShade="80"/>
                  <w:sz w:val="20"/>
                  <w:szCs w:val="20"/>
                  <w:lang w:eastAsia="de-DE"/>
                </w:rPr>
                <w:id w:val="1968541807"/>
                <w:placeholder>
                  <w:docPart w:val="80A7B189EDB547EC9A2FD69F0532C95B"/>
                </w:placeholder>
                <w:showingPlcHdr/>
                <w:text/>
              </w:sdtPr>
              <w:sdtEndPr/>
              <w:sdtContent>
                <w:r w:rsidR="008555D4" w:rsidRPr="00584928">
                  <w:rPr>
                    <w:rFonts w:ascii="Calibri" w:eastAsia="Times New Roman" w:hAnsi="Calibri" w:cs="Calibri"/>
                    <w:color w:val="808080" w:themeColor="background1" w:themeShade="80"/>
                    <w:sz w:val="20"/>
                    <w:szCs w:val="20"/>
                    <w:lang w:eastAsia="de-DE"/>
                  </w:rPr>
                  <w:t>Andere</w:t>
                </w:r>
              </w:sdtContent>
            </w:sdt>
          </w:p>
        </w:tc>
      </w:tr>
      <w:tr w:rsidR="00584928" w:rsidRPr="00584928" w14:paraId="22AB2A0A" w14:textId="77777777" w:rsidTr="00584928">
        <w:tc>
          <w:tcPr>
            <w:tcW w:w="2960" w:type="dxa"/>
            <w:gridSpan w:val="2"/>
            <w:tcBorders>
              <w:top w:val="nil"/>
            </w:tcBorders>
          </w:tcPr>
          <w:p w14:paraId="6BA3A72F" w14:textId="77777777" w:rsidR="008555D4" w:rsidRPr="00584928" w:rsidRDefault="008555D4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r w:rsidRPr="00584928">
              <w:rPr>
                <w:color w:val="808080" w:themeColor="background1" w:themeShade="80"/>
                <w:sz w:val="20"/>
                <w:szCs w:val="20"/>
              </w:rPr>
              <w:t>Gutachten benötigt?</w:t>
            </w:r>
          </w:p>
        </w:tc>
        <w:tc>
          <w:tcPr>
            <w:tcW w:w="1127" w:type="dxa"/>
          </w:tcPr>
          <w:p w14:paraId="0051B648" w14:textId="77777777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-1314021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55D4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Nein</w:t>
            </w:r>
          </w:p>
        </w:tc>
        <w:tc>
          <w:tcPr>
            <w:tcW w:w="1011" w:type="dxa"/>
          </w:tcPr>
          <w:p w14:paraId="59CA938A" w14:textId="7E26EC05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-142430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403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Ja</w:t>
            </w:r>
          </w:p>
        </w:tc>
        <w:tc>
          <w:tcPr>
            <w:tcW w:w="567" w:type="dxa"/>
          </w:tcPr>
          <w:p w14:paraId="4B8AF57E" w14:textId="77777777" w:rsidR="008555D4" w:rsidRPr="00584928" w:rsidRDefault="008555D4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r w:rsidRPr="00584928">
              <w:rPr>
                <w:color w:val="808080" w:themeColor="background1" w:themeShade="80"/>
                <w:sz w:val="20"/>
                <w:szCs w:val="20"/>
              </w:rPr>
              <w:t>durch</w:t>
            </w:r>
          </w:p>
        </w:tc>
        <w:tc>
          <w:tcPr>
            <w:tcW w:w="1477" w:type="dxa"/>
          </w:tcPr>
          <w:p w14:paraId="2CF8BB44" w14:textId="77777777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-1596243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55D4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Forstamt </w:t>
            </w:r>
          </w:p>
        </w:tc>
        <w:tc>
          <w:tcPr>
            <w:tcW w:w="1120" w:type="dxa"/>
          </w:tcPr>
          <w:p w14:paraId="5D34E709" w14:textId="77777777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-974530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55D4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Polizei</w:t>
            </w:r>
          </w:p>
        </w:tc>
        <w:tc>
          <w:tcPr>
            <w:tcW w:w="838" w:type="dxa"/>
          </w:tcPr>
          <w:p w14:paraId="51901B1C" w14:textId="77777777" w:rsidR="008555D4" w:rsidRPr="00584928" w:rsidRDefault="00476AD2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1539392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55D4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HLZ</w:t>
            </w:r>
          </w:p>
        </w:tc>
        <w:tc>
          <w:tcPr>
            <w:tcW w:w="1662" w:type="dxa"/>
          </w:tcPr>
          <w:p w14:paraId="206CEF05" w14:textId="77777777" w:rsidR="008555D4" w:rsidRPr="00584928" w:rsidRDefault="00476AD2" w:rsidP="00D55169">
            <w:pPr>
              <w:pStyle w:val="KeinLeerraum"/>
              <w:rPr>
                <w:rFonts w:ascii="Calibri" w:eastAsia="Times New Roman" w:hAnsi="Calibri" w:cs="Calibri"/>
                <w:color w:val="808080" w:themeColor="background1" w:themeShade="80"/>
                <w:sz w:val="20"/>
                <w:szCs w:val="20"/>
                <w:lang w:eastAsia="de-DE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</w:rPr>
                <w:id w:val="2125887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55D4" w:rsidRPr="00584928">
                  <w:rPr>
                    <w:rFonts w:ascii="MS Gothic" w:eastAsia="MS Gothic" w:hAnsi="MS Gothic" w:hint="eastAsia"/>
                    <w:color w:val="808080" w:themeColor="background1" w:themeShade="80"/>
                    <w:sz w:val="20"/>
                    <w:szCs w:val="20"/>
                  </w:rPr>
                  <w:t>☐</w:t>
                </w:r>
              </w:sdtContent>
            </w:sdt>
            <w:r w:rsidR="008555D4" w:rsidRPr="00584928">
              <w:rPr>
                <w:color w:val="808080" w:themeColor="background1" w:themeShade="80"/>
                <w:sz w:val="20"/>
                <w:szCs w:val="20"/>
              </w:rPr>
              <w:t xml:space="preserve"> </w:t>
            </w:r>
            <w:sdt>
              <w:sdtPr>
                <w:rPr>
                  <w:rFonts w:ascii="Calibri" w:eastAsia="Times New Roman" w:hAnsi="Calibri" w:cs="Calibri"/>
                  <w:color w:val="808080" w:themeColor="background1" w:themeShade="80"/>
                  <w:sz w:val="20"/>
                  <w:szCs w:val="20"/>
                  <w:lang w:eastAsia="de-DE"/>
                </w:rPr>
                <w:id w:val="1765643569"/>
                <w:placeholder>
                  <w:docPart w:val="AD7AF97209844D69A34407B6A8F39A02"/>
                </w:placeholder>
                <w:showingPlcHdr/>
                <w:text/>
              </w:sdtPr>
              <w:sdtEndPr/>
              <w:sdtContent>
                <w:r w:rsidR="008555D4" w:rsidRPr="00584928">
                  <w:rPr>
                    <w:rFonts w:ascii="Calibri" w:eastAsia="Times New Roman" w:hAnsi="Calibri" w:cs="Calibri"/>
                    <w:color w:val="808080" w:themeColor="background1" w:themeShade="80"/>
                    <w:sz w:val="20"/>
                    <w:szCs w:val="20"/>
                    <w:lang w:eastAsia="de-DE"/>
                  </w:rPr>
                  <w:t>Andere</w:t>
                </w:r>
              </w:sdtContent>
            </w:sdt>
          </w:p>
          <w:p w14:paraId="0E1A513C" w14:textId="77777777" w:rsidR="008555D4" w:rsidRPr="00584928" w:rsidRDefault="008555D4" w:rsidP="00D55169">
            <w:pPr>
              <w:pStyle w:val="KeinLeerraum"/>
              <w:rPr>
                <w:color w:val="808080" w:themeColor="background1" w:themeShade="80"/>
                <w:sz w:val="20"/>
                <w:szCs w:val="20"/>
              </w:rPr>
            </w:pPr>
          </w:p>
        </w:tc>
      </w:tr>
      <w:tr w:rsidR="00584928" w:rsidRPr="00584928" w14:paraId="539A44DA" w14:textId="77777777" w:rsidTr="00D6125E">
        <w:trPr>
          <w:trHeight w:val="624"/>
        </w:trPr>
        <w:tc>
          <w:tcPr>
            <w:tcW w:w="1696" w:type="dxa"/>
          </w:tcPr>
          <w:p w14:paraId="1B7880CD" w14:textId="77777777" w:rsidR="008555D4" w:rsidRPr="00584928" w:rsidRDefault="008555D4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r w:rsidRPr="00584928">
              <w:rPr>
                <w:color w:val="808080" w:themeColor="background1" w:themeShade="80"/>
                <w:sz w:val="20"/>
                <w:szCs w:val="20"/>
              </w:rPr>
              <w:t>Sachbearbeiter: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2039930226"/>
            <w:placeholder>
              <w:docPart w:val="7F849061441D42DA9EE4338E92E07393"/>
            </w:placeholder>
            <w:showingPlcHdr/>
            <w:text/>
          </w:sdtPr>
          <w:sdtEndPr/>
          <w:sdtContent>
            <w:tc>
              <w:tcPr>
                <w:tcW w:w="3402" w:type="dxa"/>
                <w:gridSpan w:val="3"/>
              </w:tcPr>
              <w:p w14:paraId="78F1F0AA" w14:textId="65DF475F" w:rsidR="008555D4" w:rsidRPr="00584928" w:rsidRDefault="00F677C1" w:rsidP="00D55169">
                <w:pPr>
                  <w:pStyle w:val="KeinLeerraum"/>
                  <w:jc w:val="both"/>
                  <w:rPr>
                    <w:color w:val="808080" w:themeColor="background1" w:themeShade="80"/>
                    <w:sz w:val="20"/>
                    <w:szCs w:val="20"/>
                  </w:rPr>
                </w:pPr>
                <w:r w:rsidRPr="00F677C1">
                  <w:rPr>
                    <w:rStyle w:val="Platzhaltertext"/>
                    <w:vanish/>
                    <w:sz w:val="20"/>
                    <w:szCs w:val="20"/>
                  </w:rPr>
                  <w:t xml:space="preserve">Name </w:t>
                </w:r>
                <w:r w:rsidR="00186841">
                  <w:rPr>
                    <w:rStyle w:val="Platzhaltertext"/>
                    <w:vanish/>
                    <w:sz w:val="20"/>
                    <w:szCs w:val="20"/>
                  </w:rPr>
                  <w:t>+ Vorname</w:t>
                </w:r>
              </w:p>
            </w:tc>
          </w:sdtContent>
        </w:sdt>
        <w:tc>
          <w:tcPr>
            <w:tcW w:w="5664" w:type="dxa"/>
            <w:gridSpan w:val="5"/>
          </w:tcPr>
          <w:p w14:paraId="74AAB2CC" w14:textId="1730C1D3" w:rsidR="008555D4" w:rsidRPr="00584928" w:rsidRDefault="008555D4" w:rsidP="00D55169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</w:rPr>
            </w:pPr>
            <w:r w:rsidRPr="00584928">
              <w:rPr>
                <w:color w:val="808080" w:themeColor="background1" w:themeShade="80"/>
                <w:sz w:val="20"/>
                <w:szCs w:val="20"/>
              </w:rPr>
              <w:t xml:space="preserve">Kommentar: </w:t>
            </w: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-9215878"/>
                <w:placeholder>
                  <w:docPart w:val="C383C6017D074CF2B8118C1B2129BDE5"/>
                </w:placeholder>
                <w:showingPlcHdr/>
                <w:text/>
              </w:sdtPr>
              <w:sdtEndPr/>
              <w:sdtContent>
                <w:r w:rsidR="00186841">
                  <w:rPr>
                    <w:rStyle w:val="Platzhaltertext"/>
                    <w:vanish/>
                    <w:sz w:val="20"/>
                    <w:szCs w:val="20"/>
                  </w:rPr>
                  <w:t>Kurz notiert</w:t>
                </w:r>
              </w:sdtContent>
            </w:sdt>
          </w:p>
        </w:tc>
      </w:tr>
    </w:tbl>
    <w:p w14:paraId="35DEEBC9" w14:textId="77777777" w:rsidR="008555D4" w:rsidRDefault="008555D4" w:rsidP="00985DE7"/>
    <w:tbl>
      <w:tblPr>
        <w:tblW w:w="10915" w:type="dxa"/>
        <w:jc w:val="center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6"/>
        <w:gridCol w:w="2149"/>
        <w:gridCol w:w="2146"/>
        <w:gridCol w:w="2160"/>
        <w:gridCol w:w="2314"/>
      </w:tblGrid>
      <w:tr w:rsidR="003670C6" w14:paraId="4F6BABB7" w14:textId="77777777" w:rsidTr="00475409">
        <w:trPr>
          <w:trHeight w:val="1020"/>
          <w:jc w:val="center"/>
        </w:trPr>
        <w:tc>
          <w:tcPr>
            <w:tcW w:w="2146" w:type="dxa"/>
            <w:shd w:val="clear" w:color="auto" w:fill="auto"/>
          </w:tcPr>
          <w:p w14:paraId="1E225623" w14:textId="77777777" w:rsidR="003670C6" w:rsidRDefault="003670C6" w:rsidP="00475409">
            <w:pPr>
              <w:pStyle w:val="KeinLeerraum"/>
              <w:jc w:val="center"/>
              <w:rPr>
                <w:noProof/>
                <w:lang w:eastAsia="fr-BE"/>
              </w:rPr>
            </w:pPr>
            <w:r>
              <w:rPr>
                <w:noProof/>
                <w:lang w:val="fr-BE" w:eastAsia="fr-BE"/>
              </w:rPr>
              <w:drawing>
                <wp:inline distT="0" distB="0" distL="0" distR="0" wp14:anchorId="331423A1" wp14:editId="26A7A1AB">
                  <wp:extent cx="552450" cy="600075"/>
                  <wp:effectExtent l="0" t="0" r="0" b="0"/>
                  <wp:docPr id="4" name="Grafik 4" descr="Bildergebnis für gemeinde Amel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5" descr="Bildergebnis für gemeinde Amel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02" t="9024" r="58333" b="80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9" w:type="dxa"/>
            <w:shd w:val="clear" w:color="auto" w:fill="auto"/>
          </w:tcPr>
          <w:p w14:paraId="264F3FA1" w14:textId="77777777" w:rsidR="003670C6" w:rsidRDefault="003670C6" w:rsidP="00475409">
            <w:pPr>
              <w:pStyle w:val="KeinLeerraum"/>
              <w:jc w:val="center"/>
              <w:rPr>
                <w:noProof/>
                <w:lang w:eastAsia="fr-BE"/>
              </w:rPr>
            </w:pPr>
            <w:r>
              <w:rPr>
                <w:noProof/>
                <w:lang w:val="fr-BE" w:eastAsia="fr-BE"/>
              </w:rPr>
              <w:drawing>
                <wp:inline distT="0" distB="0" distL="0" distR="0" wp14:anchorId="07F1F038" wp14:editId="679958AD">
                  <wp:extent cx="533400" cy="600075"/>
                  <wp:effectExtent l="0" t="0" r="0" b="0"/>
                  <wp:docPr id="6" name="Grafik 6" descr="Bildergebnis für gemeinde Büllingen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7" descr="Bildergebnis für gemeinde Büllingen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6" w:type="dxa"/>
            <w:shd w:val="clear" w:color="auto" w:fill="auto"/>
          </w:tcPr>
          <w:p w14:paraId="4948BED5" w14:textId="77777777" w:rsidR="003670C6" w:rsidRDefault="003670C6" w:rsidP="00475409">
            <w:pPr>
              <w:pStyle w:val="KeinLeerraum"/>
              <w:jc w:val="center"/>
              <w:rPr>
                <w:noProof/>
                <w:lang w:eastAsia="fr-BE"/>
              </w:rPr>
            </w:pPr>
            <w:r>
              <w:rPr>
                <w:noProof/>
                <w:sz w:val="16"/>
                <w:lang w:val="fr-BE" w:eastAsia="fr-BE"/>
              </w:rPr>
              <w:drawing>
                <wp:inline distT="0" distB="0" distL="0" distR="0" wp14:anchorId="00EBD7DE" wp14:editId="72C50C27">
                  <wp:extent cx="533400" cy="600075"/>
                  <wp:effectExtent l="0" t="0" r="0" b="0"/>
                  <wp:docPr id="9" name="Grafik 3" descr="Bildergebnis für gemeinde burg reuland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" descr="Bildergebnis für gemeinde burg reuland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shd w:val="clear" w:color="auto" w:fill="auto"/>
          </w:tcPr>
          <w:p w14:paraId="06CDC5D4" w14:textId="77777777" w:rsidR="003670C6" w:rsidRPr="003E2DFE" w:rsidRDefault="003670C6" w:rsidP="00475409">
            <w:pPr>
              <w:pStyle w:val="KeinLeerraum"/>
              <w:jc w:val="center"/>
              <w:rPr>
                <w:noProof/>
                <w:sz w:val="16"/>
                <w:lang w:eastAsia="fr-BE"/>
              </w:rPr>
            </w:pPr>
            <w:r>
              <w:rPr>
                <w:noProof/>
                <w:lang w:val="fr-BE" w:eastAsia="fr-BE"/>
              </w:rPr>
              <w:drawing>
                <wp:inline distT="0" distB="0" distL="0" distR="0" wp14:anchorId="0C703054" wp14:editId="46FAC4C8">
                  <wp:extent cx="504825" cy="590550"/>
                  <wp:effectExtent l="0" t="0" r="0" b="0"/>
                  <wp:docPr id="11" name="Grafik 6" descr="Bildergebnis für gemeinde Bütgenbach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6" descr="Bildergebnis für gemeinde Bütgenbach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4" w:type="dxa"/>
            <w:shd w:val="clear" w:color="auto" w:fill="auto"/>
          </w:tcPr>
          <w:p w14:paraId="1F2AFE54" w14:textId="77777777" w:rsidR="003670C6" w:rsidRDefault="003670C6" w:rsidP="00475409">
            <w:pPr>
              <w:pStyle w:val="KeinLeerraum"/>
              <w:jc w:val="center"/>
              <w:rPr>
                <w:noProof/>
                <w:lang w:eastAsia="fr-BE"/>
              </w:rPr>
            </w:pPr>
            <w:r>
              <w:rPr>
                <w:noProof/>
                <w:lang w:val="fr-BE" w:eastAsia="fr-BE"/>
              </w:rPr>
              <w:drawing>
                <wp:inline distT="0" distB="0" distL="0" distR="0" wp14:anchorId="1D5C0453" wp14:editId="6E1EAB8E">
                  <wp:extent cx="476250" cy="600075"/>
                  <wp:effectExtent l="0" t="0" r="0" b="0"/>
                  <wp:docPr id="13" name="Grafik 4" descr="Bildergebnis für gemeinde St.Vith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4" descr="Bildergebnis für gemeinde St.Vith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70C6" w:rsidRPr="003E2DFE" w14:paraId="4D513207" w14:textId="77777777" w:rsidTr="00475409">
        <w:trPr>
          <w:trHeight w:val="467"/>
          <w:jc w:val="center"/>
        </w:trPr>
        <w:tc>
          <w:tcPr>
            <w:tcW w:w="2146" w:type="dxa"/>
            <w:shd w:val="clear" w:color="auto" w:fill="auto"/>
          </w:tcPr>
          <w:p w14:paraId="70A76518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  <w:r w:rsidRPr="003E2DFE">
              <w:rPr>
                <w:sz w:val="16"/>
                <w:szCs w:val="20"/>
              </w:rPr>
              <w:t>Gemeinde</w:t>
            </w:r>
          </w:p>
          <w:p w14:paraId="60DE2CD9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  <w:r w:rsidRPr="003E2DFE">
              <w:rPr>
                <w:b/>
                <w:color w:val="0070C0"/>
                <w:sz w:val="16"/>
                <w:szCs w:val="20"/>
              </w:rPr>
              <w:t>AMEL</w:t>
            </w:r>
          </w:p>
        </w:tc>
        <w:tc>
          <w:tcPr>
            <w:tcW w:w="2149" w:type="dxa"/>
            <w:shd w:val="clear" w:color="auto" w:fill="auto"/>
          </w:tcPr>
          <w:p w14:paraId="466B66A9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  <w:r w:rsidRPr="003E2DFE">
              <w:rPr>
                <w:sz w:val="16"/>
                <w:szCs w:val="20"/>
              </w:rPr>
              <w:t>Gemeinde</w:t>
            </w:r>
          </w:p>
          <w:p w14:paraId="214E3577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  <w:r w:rsidRPr="003E2DFE">
              <w:rPr>
                <w:b/>
                <w:color w:val="0070C0"/>
                <w:sz w:val="16"/>
                <w:szCs w:val="20"/>
              </w:rPr>
              <w:t>BÜLLINGEN</w:t>
            </w:r>
          </w:p>
        </w:tc>
        <w:tc>
          <w:tcPr>
            <w:tcW w:w="2146" w:type="dxa"/>
            <w:shd w:val="clear" w:color="auto" w:fill="auto"/>
          </w:tcPr>
          <w:p w14:paraId="5065E86D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  <w:r w:rsidRPr="003E2DFE">
              <w:rPr>
                <w:sz w:val="16"/>
                <w:szCs w:val="20"/>
              </w:rPr>
              <w:t>Gemeinde</w:t>
            </w:r>
          </w:p>
          <w:p w14:paraId="70928166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  <w:r w:rsidRPr="003E2DFE">
              <w:rPr>
                <w:b/>
                <w:color w:val="0070C0"/>
                <w:sz w:val="16"/>
                <w:szCs w:val="20"/>
              </w:rPr>
              <w:t>BURG REULAND</w:t>
            </w:r>
          </w:p>
        </w:tc>
        <w:tc>
          <w:tcPr>
            <w:tcW w:w="2160" w:type="dxa"/>
            <w:shd w:val="clear" w:color="auto" w:fill="auto"/>
          </w:tcPr>
          <w:p w14:paraId="3F7B2429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  <w:r w:rsidRPr="003E2DFE">
              <w:rPr>
                <w:sz w:val="16"/>
                <w:szCs w:val="20"/>
              </w:rPr>
              <w:t>Gemeinde</w:t>
            </w:r>
          </w:p>
          <w:p w14:paraId="72270757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  <w:r w:rsidRPr="003E2DFE">
              <w:rPr>
                <w:b/>
                <w:color w:val="0070C0"/>
                <w:sz w:val="16"/>
                <w:szCs w:val="20"/>
              </w:rPr>
              <w:t>BÜTGENBACH</w:t>
            </w:r>
          </w:p>
        </w:tc>
        <w:tc>
          <w:tcPr>
            <w:tcW w:w="2314" w:type="dxa"/>
            <w:shd w:val="clear" w:color="auto" w:fill="auto"/>
          </w:tcPr>
          <w:p w14:paraId="5E519BA0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  <w:r w:rsidRPr="003E2DFE">
              <w:rPr>
                <w:sz w:val="16"/>
                <w:szCs w:val="20"/>
              </w:rPr>
              <w:t>Gemeinde</w:t>
            </w:r>
          </w:p>
          <w:p w14:paraId="7BCC2F40" w14:textId="77777777" w:rsidR="003670C6" w:rsidRDefault="003670C6" w:rsidP="00475409">
            <w:pPr>
              <w:pStyle w:val="KeinLeerraum"/>
              <w:jc w:val="center"/>
              <w:rPr>
                <w:b/>
                <w:color w:val="0070C0"/>
                <w:sz w:val="16"/>
                <w:szCs w:val="20"/>
              </w:rPr>
            </w:pPr>
            <w:r w:rsidRPr="003E2DFE">
              <w:rPr>
                <w:b/>
                <w:color w:val="0070C0"/>
                <w:sz w:val="16"/>
                <w:szCs w:val="20"/>
              </w:rPr>
              <w:t>ST.VITH</w:t>
            </w:r>
          </w:p>
          <w:p w14:paraId="633D9A31" w14:textId="77777777" w:rsidR="003670C6" w:rsidRPr="003E2DFE" w:rsidRDefault="003670C6" w:rsidP="00475409">
            <w:pPr>
              <w:pStyle w:val="KeinLeerraum"/>
              <w:jc w:val="center"/>
              <w:rPr>
                <w:sz w:val="16"/>
                <w:szCs w:val="20"/>
              </w:rPr>
            </w:pPr>
          </w:p>
        </w:tc>
      </w:tr>
      <w:tr w:rsidR="003670C6" w:rsidRPr="0045123A" w14:paraId="65D4E2F8" w14:textId="77777777" w:rsidTr="00475409">
        <w:trPr>
          <w:trHeight w:val="381"/>
          <w:jc w:val="center"/>
        </w:trPr>
        <w:tc>
          <w:tcPr>
            <w:tcW w:w="2146" w:type="dxa"/>
            <w:shd w:val="clear" w:color="auto" w:fill="auto"/>
          </w:tcPr>
          <w:p w14:paraId="3EF9036B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Tel.: 080/34.81.10</w:t>
            </w:r>
          </w:p>
          <w:p w14:paraId="720507A5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info@amel.be</w:t>
            </w:r>
          </w:p>
        </w:tc>
        <w:tc>
          <w:tcPr>
            <w:tcW w:w="2149" w:type="dxa"/>
            <w:shd w:val="clear" w:color="auto" w:fill="auto"/>
          </w:tcPr>
          <w:p w14:paraId="460334BC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Tel.: 080/64.00.00</w:t>
            </w:r>
          </w:p>
          <w:p w14:paraId="040AEA71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info@buellingen.be</w:t>
            </w:r>
          </w:p>
        </w:tc>
        <w:tc>
          <w:tcPr>
            <w:tcW w:w="2146" w:type="dxa"/>
            <w:shd w:val="clear" w:color="auto" w:fill="auto"/>
          </w:tcPr>
          <w:p w14:paraId="31D091DF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Tel.: 080/32.90.14</w:t>
            </w:r>
          </w:p>
          <w:p w14:paraId="2978E0EB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info@burg-reuland.be</w:t>
            </w:r>
          </w:p>
        </w:tc>
        <w:tc>
          <w:tcPr>
            <w:tcW w:w="2160" w:type="dxa"/>
            <w:shd w:val="clear" w:color="auto" w:fill="auto"/>
          </w:tcPr>
          <w:p w14:paraId="1D596719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Tel.: 080/44.00.88</w:t>
            </w:r>
          </w:p>
          <w:p w14:paraId="09D4E7C0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info@butgenbach.be</w:t>
            </w:r>
          </w:p>
        </w:tc>
        <w:tc>
          <w:tcPr>
            <w:tcW w:w="2314" w:type="dxa"/>
            <w:shd w:val="clear" w:color="auto" w:fill="auto"/>
          </w:tcPr>
          <w:p w14:paraId="47CB7708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Tel.: 080/28.01.00</w:t>
            </w:r>
          </w:p>
          <w:p w14:paraId="63A25648" w14:textId="77777777" w:rsidR="003670C6" w:rsidRPr="00461577" w:rsidRDefault="003670C6" w:rsidP="00475409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veranstaltung@st.vith.be</w:t>
            </w:r>
          </w:p>
        </w:tc>
      </w:tr>
    </w:tbl>
    <w:p w14:paraId="0F1AAFC8" w14:textId="77777777" w:rsidR="008555D4" w:rsidRDefault="008555D4" w:rsidP="00843402">
      <w:pPr>
        <w:pStyle w:val="KeinLeerraum"/>
      </w:pPr>
    </w:p>
    <w:p w14:paraId="0C7F7169" w14:textId="77777777" w:rsidR="007D6C29" w:rsidRPr="008555D4" w:rsidRDefault="007D6C29" w:rsidP="005F4CB8">
      <w:pPr>
        <w:pStyle w:val="KeinLeerraum"/>
        <w:jc w:val="center"/>
        <w:rPr>
          <w:b/>
          <w:bCs/>
          <w:sz w:val="10"/>
          <w:szCs w:val="10"/>
          <w:u w:val="single"/>
        </w:rPr>
      </w:pPr>
    </w:p>
    <w:p w14:paraId="523E2D97" w14:textId="77777777" w:rsidR="00843402" w:rsidRPr="00116B4C" w:rsidRDefault="00843402" w:rsidP="005F4CB8">
      <w:pPr>
        <w:pStyle w:val="KeinLeerraum"/>
        <w:jc w:val="center"/>
        <w:rPr>
          <w:rFonts w:cstheme="minorHAnsi"/>
          <w:b/>
          <w:bCs/>
          <w:sz w:val="28"/>
          <w:szCs w:val="28"/>
        </w:rPr>
      </w:pPr>
      <w:r w:rsidRPr="00116B4C">
        <w:rPr>
          <w:rFonts w:cstheme="minorHAnsi"/>
          <w:b/>
          <w:bCs/>
          <w:sz w:val="32"/>
          <w:szCs w:val="32"/>
        </w:rPr>
        <w:t>ANMELDUNG EINER VERANSTALTUNG</w:t>
      </w:r>
    </w:p>
    <w:p w14:paraId="079DB649" w14:textId="1C68A866" w:rsidR="00F1613D" w:rsidRPr="008555D4" w:rsidRDefault="00F1613D" w:rsidP="00F1613D">
      <w:pPr>
        <w:pStyle w:val="KeinLeerraum"/>
        <w:rPr>
          <w:sz w:val="10"/>
          <w:szCs w:val="10"/>
        </w:rPr>
      </w:pPr>
    </w:p>
    <w:p w14:paraId="7611129D" w14:textId="77777777" w:rsidR="00F1613D" w:rsidRDefault="00F1613D" w:rsidP="00F1613D">
      <w:pPr>
        <w:pStyle w:val="KeinLeerraum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2"/>
      </w:tblGrid>
      <w:tr w:rsidR="00F1613D" w:rsidRPr="00843402" w14:paraId="2A8D4578" w14:textId="77777777" w:rsidTr="009E1408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4866CB2C" w14:textId="7D16E153" w:rsidR="00F1613D" w:rsidRPr="00843402" w:rsidRDefault="00F1613D" w:rsidP="009E14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1</w:t>
            </w:r>
            <w:r w:rsidRPr="00843402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 xml:space="preserve">. </w:t>
            </w:r>
            <w:r w:rsidR="00CF10D8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 xml:space="preserve">Ihre </w:t>
            </w:r>
            <w:r w:rsidRPr="00843402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Veranstaltung</w:t>
            </w:r>
          </w:p>
        </w:tc>
      </w:tr>
    </w:tbl>
    <w:p w14:paraId="08AECCBC" w14:textId="77777777" w:rsidR="00F1613D" w:rsidRDefault="00F1613D" w:rsidP="00F1613D">
      <w:pPr>
        <w:pStyle w:val="KeinLeerraum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1"/>
        <w:gridCol w:w="990"/>
        <w:gridCol w:w="3403"/>
        <w:gridCol w:w="966"/>
        <w:gridCol w:w="3422"/>
      </w:tblGrid>
      <w:tr w:rsidR="00F1613D" w:rsidRPr="00843402" w14:paraId="5BDBFE38" w14:textId="77777777" w:rsidTr="009E1408">
        <w:trPr>
          <w:trHeight w:val="402"/>
        </w:trPr>
        <w:tc>
          <w:tcPr>
            <w:tcW w:w="920" w:type="pct"/>
            <w:shd w:val="clear" w:color="auto" w:fill="D5DCE4" w:themeFill="text2" w:themeFillTint="33"/>
            <w:vAlign w:val="center"/>
            <w:hideMark/>
          </w:tcPr>
          <w:p w14:paraId="34F10E5B" w14:textId="77777777" w:rsidR="00F1613D" w:rsidRPr="00843402" w:rsidRDefault="00F1613D" w:rsidP="009E14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Bezeichnung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-1172173686"/>
            <w:placeholder>
              <w:docPart w:val="B2FC7212ED5245679F2B36B36DC9012D"/>
            </w:placeholder>
            <w:showingPlcHdr/>
            <w:text/>
          </w:sdtPr>
          <w:sdtEndPr/>
          <w:sdtContent>
            <w:tc>
              <w:tcPr>
                <w:tcW w:w="4080" w:type="pct"/>
                <w:gridSpan w:val="4"/>
                <w:shd w:val="clear" w:color="auto" w:fill="auto"/>
                <w:vAlign w:val="center"/>
                <w:hideMark/>
              </w:tcPr>
              <w:p w14:paraId="1EC08C88" w14:textId="77777777" w:rsidR="00F1613D" w:rsidRPr="00843402" w:rsidRDefault="00F1613D" w:rsidP="009E1408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394D08">
                  <w:rPr>
                    <w:rStyle w:val="Platzhaltertext"/>
                    <w:vanish/>
                  </w:rPr>
                  <w:t>Name Ihrer Veranstaltung</w:t>
                </w:r>
              </w:p>
            </w:tc>
          </w:sdtContent>
        </w:sdt>
      </w:tr>
      <w:tr w:rsidR="00F1613D" w:rsidRPr="00843402" w14:paraId="29DCC9D0" w14:textId="77777777" w:rsidTr="009E1408">
        <w:trPr>
          <w:trHeight w:val="402"/>
        </w:trPr>
        <w:tc>
          <w:tcPr>
            <w:tcW w:w="920" w:type="pct"/>
            <w:tcBorders>
              <w:bottom w:val="single" w:sz="4" w:space="0" w:color="auto"/>
            </w:tcBorders>
            <w:shd w:val="clear" w:color="auto" w:fill="D5DCE4" w:themeFill="text2" w:themeFillTint="33"/>
            <w:vAlign w:val="center"/>
          </w:tcPr>
          <w:p w14:paraId="21B488C1" w14:textId="0640C027" w:rsidR="00F1613D" w:rsidRPr="00843402" w:rsidRDefault="00623955" w:rsidP="009E14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Datum &amp; Uhrzeit</w:t>
            </w:r>
          </w:p>
        </w:tc>
        <w:tc>
          <w:tcPr>
            <w:tcW w:w="46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EF28DC" w14:textId="77777777" w:rsidR="00F1613D" w:rsidRPr="00843402" w:rsidRDefault="00F1613D" w:rsidP="003670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b/>
                <w:bCs/>
                <w:lang w:eastAsia="de-DE"/>
              </w:rPr>
              <w:t>Begin</w:t>
            </w: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n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954993441"/>
            <w:placeholder>
              <w:docPart w:val="A25ADB2C53814DAFAFF207C77EE6F568"/>
            </w:placeholder>
            <w:showingPlcHdr/>
            <w:text/>
          </w:sdtPr>
          <w:sdtEndPr/>
          <w:sdtContent>
            <w:tc>
              <w:tcPr>
                <w:tcW w:w="1581" w:type="pct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62FF441B" w14:textId="77777777" w:rsidR="00F1613D" w:rsidRPr="00843402" w:rsidRDefault="00F1613D" w:rsidP="009E1408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394D08">
                  <w:rPr>
                    <w:rStyle w:val="Platzhaltertext"/>
                    <w:vanish/>
                  </w:rPr>
                  <w:t>Datum + Uhrzeit</w:t>
                </w:r>
              </w:p>
            </w:tc>
          </w:sdtContent>
        </w:sdt>
        <w:tc>
          <w:tcPr>
            <w:tcW w:w="4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E4A4E2" w14:textId="77777777" w:rsidR="00F1613D" w:rsidRPr="00843402" w:rsidRDefault="00F1613D" w:rsidP="003670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b/>
                <w:bCs/>
                <w:lang w:eastAsia="de-DE"/>
              </w:rPr>
              <w:t>Ende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1100918783"/>
            <w:placeholder>
              <w:docPart w:val="3089415A31AF4346A854EDF3855BA544"/>
            </w:placeholder>
            <w:showingPlcHdr/>
            <w:text/>
          </w:sdtPr>
          <w:sdtEndPr/>
          <w:sdtContent>
            <w:tc>
              <w:tcPr>
                <w:tcW w:w="1590" w:type="pct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5F967393" w14:textId="77777777" w:rsidR="00F1613D" w:rsidRPr="00843402" w:rsidRDefault="00F1613D" w:rsidP="009E1408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394D08">
                  <w:rPr>
                    <w:rStyle w:val="Platzhaltertext"/>
                    <w:vanish/>
                  </w:rPr>
                  <w:t>Datum + Uhrzeit</w:t>
                </w:r>
              </w:p>
            </w:tc>
          </w:sdtContent>
        </w:sdt>
      </w:tr>
      <w:tr w:rsidR="00932A87" w:rsidRPr="00843402" w14:paraId="63934FA6" w14:textId="77777777" w:rsidTr="00932A87">
        <w:trPr>
          <w:trHeight w:val="415"/>
        </w:trPr>
        <w:tc>
          <w:tcPr>
            <w:tcW w:w="920" w:type="pct"/>
            <w:tcBorders>
              <w:bottom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1636EA43" w14:textId="77777777" w:rsidR="00932A87" w:rsidRPr="00843402" w:rsidRDefault="00932A87" w:rsidP="009E14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Ort</w:t>
            </w:r>
          </w:p>
        </w:tc>
        <w:tc>
          <w:tcPr>
            <w:tcW w:w="4080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C5BA92" w14:textId="0D49ECDE" w:rsidR="00932A87" w:rsidRPr="00843402" w:rsidRDefault="00476AD2" w:rsidP="009E1408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35245320"/>
                <w:placeholder>
                  <w:docPart w:val="3A64B0209D4C4C87BE75F03B5CB3AE8A"/>
                </w:placeholder>
                <w:showingPlcHdr/>
                <w:text/>
              </w:sdtPr>
              <w:sdtEndPr/>
              <w:sdtContent>
                <w:r w:rsidR="00932A87" w:rsidRPr="00394D08">
                  <w:rPr>
                    <w:rStyle w:val="Platzhaltertext"/>
                    <w:vanish/>
                  </w:rPr>
                  <w:t>Vollständige Adresse</w:t>
                </w:r>
              </w:sdtContent>
            </w:sdt>
          </w:p>
        </w:tc>
      </w:tr>
    </w:tbl>
    <w:p w14:paraId="49AC9444" w14:textId="246FA49D" w:rsidR="00843402" w:rsidRDefault="00843402" w:rsidP="005F4CB8">
      <w:pPr>
        <w:pStyle w:val="KeinLeerraum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2"/>
      </w:tblGrid>
      <w:tr w:rsidR="00843402" w:rsidRPr="00843402" w14:paraId="0AA6C8D8" w14:textId="77777777" w:rsidTr="00843402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7CC0C732" w14:textId="1566D114" w:rsidR="00843402" w:rsidRPr="00843402" w:rsidRDefault="00F1613D" w:rsidP="008434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2</w:t>
            </w:r>
            <w:r w:rsidR="00843402" w:rsidRPr="00843402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. Veranstalter</w:t>
            </w:r>
          </w:p>
        </w:tc>
      </w:tr>
    </w:tbl>
    <w:p w14:paraId="3B73CDBA" w14:textId="77777777" w:rsidR="001902DA" w:rsidRDefault="001902DA" w:rsidP="001902DA">
      <w:pPr>
        <w:pStyle w:val="KeinLeerraum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2"/>
        <w:gridCol w:w="456"/>
        <w:gridCol w:w="1253"/>
        <w:gridCol w:w="1700"/>
        <w:gridCol w:w="5381"/>
      </w:tblGrid>
      <w:tr w:rsidR="004B2F95" w:rsidRPr="00843402" w14:paraId="61FDD158" w14:textId="77777777" w:rsidTr="00932A87">
        <w:trPr>
          <w:trHeight w:val="402"/>
        </w:trPr>
        <w:tc>
          <w:tcPr>
            <w:tcW w:w="916" w:type="pct"/>
            <w:shd w:val="clear" w:color="auto" w:fill="D5DCE4" w:themeFill="text2" w:themeFillTint="33"/>
            <w:vAlign w:val="center"/>
            <w:hideMark/>
          </w:tcPr>
          <w:p w14:paraId="64A82871" w14:textId="77777777" w:rsidR="004B2F95" w:rsidRPr="00843402" w:rsidRDefault="004B2F95" w:rsidP="008434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b/>
                <w:bCs/>
                <w:lang w:eastAsia="de-DE"/>
              </w:rPr>
              <w:t>Veranstalter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2137994215"/>
            <w:placeholder>
              <w:docPart w:val="B1B3075C3EEE49B6AE89377E65C20AA3"/>
            </w:placeholder>
            <w:showingPlcHdr/>
            <w:text/>
          </w:sdtPr>
          <w:sdtEndPr/>
          <w:sdtContent>
            <w:tc>
              <w:tcPr>
                <w:tcW w:w="4084" w:type="pct"/>
                <w:gridSpan w:val="4"/>
                <w:shd w:val="clear" w:color="auto" w:fill="auto"/>
                <w:vAlign w:val="center"/>
                <w:hideMark/>
              </w:tcPr>
              <w:p w14:paraId="76BD94AE" w14:textId="78FEB1F1" w:rsidR="004B2F95" w:rsidRPr="00843402" w:rsidRDefault="004B2F95" w:rsidP="00843402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394D08">
                  <w:rPr>
                    <w:rStyle w:val="Platzhaltertext"/>
                    <w:vanish/>
                  </w:rPr>
                  <w:t>Name Ihrer Organisation</w:t>
                </w:r>
              </w:p>
            </w:tc>
          </w:sdtContent>
        </w:sdt>
      </w:tr>
      <w:tr w:rsidR="00932A87" w:rsidRPr="00843402" w14:paraId="7DF0EAE5" w14:textId="129D9823" w:rsidTr="00932A87">
        <w:trPr>
          <w:trHeight w:val="402"/>
        </w:trPr>
        <w:tc>
          <w:tcPr>
            <w:tcW w:w="916" w:type="pct"/>
            <w:shd w:val="clear" w:color="auto" w:fill="D5DCE4" w:themeFill="text2" w:themeFillTint="33"/>
            <w:vAlign w:val="center"/>
            <w:hideMark/>
          </w:tcPr>
          <w:p w14:paraId="6154F9CE" w14:textId="4CEF04D5" w:rsidR="00932A87" w:rsidRPr="00843402" w:rsidRDefault="00932A87" w:rsidP="00932A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b/>
                <w:bCs/>
                <w:lang w:eastAsia="de-DE"/>
              </w:rPr>
              <w:t>Mit Sitz in</w:t>
            </w:r>
          </w:p>
        </w:tc>
        <w:tc>
          <w:tcPr>
            <w:tcW w:w="212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BD73" w14:textId="2EBF4BF3" w:rsidR="00932A87" w:rsidRPr="00843402" w:rsidRDefault="00932A87" w:rsidP="00932A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PLZ</w:t>
            </w:r>
          </w:p>
        </w:tc>
        <w:tc>
          <w:tcPr>
            <w:tcW w:w="5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E221B9" w14:textId="0F063E41" w:rsidR="00932A87" w:rsidRPr="00843402" w:rsidRDefault="00476AD2" w:rsidP="00932A87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-1632320796"/>
                <w:placeholder>
                  <w:docPart w:val="3E441D221CE3469888CAE3288F8B5600"/>
                </w:placeholder>
                <w:showingPlcHdr/>
                <w:text/>
              </w:sdtPr>
              <w:sdtEndPr/>
              <w:sdtContent>
                <w:r w:rsidR="00932A87">
                  <w:rPr>
                    <w:rStyle w:val="Platzhaltertext"/>
                    <w:vanish/>
                  </w:rPr>
                  <w:t>PLZ</w:t>
                </w:r>
              </w:sdtContent>
            </w:sdt>
          </w:p>
        </w:tc>
        <w:tc>
          <w:tcPr>
            <w:tcW w:w="7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349A15" w14:textId="59E28365" w:rsidR="00932A87" w:rsidRPr="00843402" w:rsidRDefault="00932A87" w:rsidP="00932A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de-DE"/>
              </w:rPr>
            </w:pPr>
            <w:r w:rsidRPr="003670C6">
              <w:rPr>
                <w:rFonts w:ascii="Calibri" w:eastAsia="Times New Roman" w:hAnsi="Calibri" w:cs="Calibri"/>
                <w:b/>
                <w:bCs/>
                <w:lang w:eastAsia="de-DE"/>
              </w:rPr>
              <w:t>Straße und Nr</w:t>
            </w:r>
            <w:r w:rsidR="00EC1654">
              <w:rPr>
                <w:rFonts w:ascii="Calibri" w:eastAsia="Times New Roman" w:hAnsi="Calibri" w:cs="Calibri"/>
                <w:b/>
                <w:bCs/>
                <w:lang w:eastAsia="de-DE"/>
              </w:rPr>
              <w:t>.</w:t>
            </w:r>
          </w:p>
        </w:tc>
        <w:tc>
          <w:tcPr>
            <w:tcW w:w="250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081CB4" w14:textId="7A1E0841" w:rsidR="00932A87" w:rsidRPr="00843402" w:rsidRDefault="00476AD2" w:rsidP="00932A87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56285372"/>
                <w:placeholder>
                  <w:docPart w:val="947336DFC3744A96B3F9DDF5F56907CF"/>
                </w:placeholder>
                <w:showingPlcHdr/>
                <w:text/>
              </w:sdtPr>
              <w:sdtEndPr/>
              <w:sdtContent>
                <w:r w:rsidR="00932A87" w:rsidRPr="00394D08">
                  <w:rPr>
                    <w:rStyle w:val="Platzhaltertext"/>
                    <w:vanish/>
                  </w:rPr>
                  <w:t>Vollständige Adresse</w:t>
                </w:r>
              </w:sdtContent>
            </w:sdt>
          </w:p>
        </w:tc>
      </w:tr>
      <w:tr w:rsidR="00551AE4" w:rsidRPr="00843402" w14:paraId="1AE147DD" w14:textId="77777777" w:rsidTr="00932A87">
        <w:trPr>
          <w:trHeight w:val="402"/>
        </w:trPr>
        <w:tc>
          <w:tcPr>
            <w:tcW w:w="916" w:type="pct"/>
            <w:shd w:val="clear" w:color="auto" w:fill="D5DCE4" w:themeFill="text2" w:themeFillTint="33"/>
            <w:vAlign w:val="center"/>
          </w:tcPr>
          <w:p w14:paraId="78968529" w14:textId="5080C2C2" w:rsidR="00551AE4" w:rsidRPr="00843402" w:rsidRDefault="00551AE4" w:rsidP="008434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Email-Adresse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82732745"/>
            <w:placeholder>
              <w:docPart w:val="C4AEEDE1A8CE4EC8A1E83026F12D994F"/>
            </w:placeholder>
            <w:showingPlcHdr/>
          </w:sdtPr>
          <w:sdtEndPr/>
          <w:sdtContent>
            <w:tc>
              <w:tcPr>
                <w:tcW w:w="4084" w:type="pct"/>
                <w:gridSpan w:val="4"/>
                <w:shd w:val="clear" w:color="auto" w:fill="auto"/>
                <w:vAlign w:val="center"/>
              </w:tcPr>
              <w:p w14:paraId="170E4E5F" w14:textId="31C34288" w:rsidR="00551AE4" w:rsidRDefault="00551AE4" w:rsidP="00843402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394D08"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 xml:space="preserve">Bitte geben Sie eine </w:t>
                </w:r>
                <w:r w:rsidR="004F32B7" w:rsidRPr="00394D08"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 xml:space="preserve">gültige </w:t>
                </w:r>
                <w:r w:rsidRPr="00394D08"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Email-Adresse für den Schriftverkehr</w:t>
                </w:r>
                <w:r w:rsidR="004F32B7" w:rsidRPr="00394D08"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 xml:space="preserve"> an</w:t>
                </w:r>
              </w:p>
            </w:tc>
          </w:sdtContent>
        </w:sdt>
      </w:tr>
    </w:tbl>
    <w:p w14:paraId="0381BD11" w14:textId="36098F7C" w:rsidR="001902DA" w:rsidRPr="008555D4" w:rsidRDefault="001902DA" w:rsidP="005F4CB8">
      <w:pPr>
        <w:pStyle w:val="KeinLeerraum"/>
        <w:rPr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9"/>
        <w:gridCol w:w="2658"/>
        <w:gridCol w:w="2374"/>
        <w:gridCol w:w="1522"/>
        <w:gridCol w:w="357"/>
        <w:gridCol w:w="250"/>
        <w:gridCol w:w="1662"/>
      </w:tblGrid>
      <w:tr w:rsidR="0073081A" w:rsidRPr="00843402" w14:paraId="08C06D06" w14:textId="77777777" w:rsidTr="0073081A">
        <w:trPr>
          <w:trHeight w:val="402"/>
        </w:trPr>
        <w:tc>
          <w:tcPr>
            <w:tcW w:w="901" w:type="pct"/>
            <w:shd w:val="clear" w:color="auto" w:fill="D5DCE4" w:themeFill="text2" w:themeFillTint="33"/>
            <w:vAlign w:val="center"/>
            <w:hideMark/>
          </w:tcPr>
          <w:p w14:paraId="233EE9ED" w14:textId="2BD36F67" w:rsidR="0073081A" w:rsidRPr="00843402" w:rsidRDefault="0073081A" w:rsidP="008434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bookmarkStart w:id="0" w:name="_Hlk120719234"/>
            <w:r w:rsidRPr="008E3003">
              <w:rPr>
                <w:rFonts w:ascii="Calibri" w:eastAsia="Times New Roman" w:hAnsi="Calibri" w:cs="Calibri"/>
                <w:b/>
                <w:bCs/>
                <w:lang w:eastAsia="de-DE"/>
              </w:rPr>
              <w:t>1. Kontaktperson</w:t>
            </w:r>
            <w:r w:rsidRPr="00483C61">
              <w:rPr>
                <w:rFonts w:ascii="Calibri" w:eastAsia="Times New Roman" w:hAnsi="Calibri" w:cs="Calibri"/>
                <w:b/>
                <w:bCs/>
                <w:color w:val="FF0000"/>
                <w:lang w:eastAsia="de-DE"/>
              </w:rPr>
              <w:t>*</w:t>
            </w:r>
          </w:p>
        </w:tc>
        <w:tc>
          <w:tcPr>
            <w:tcW w:w="1235" w:type="pct"/>
          </w:tcPr>
          <w:p w14:paraId="35513BBC" w14:textId="1F598E71" w:rsidR="0073081A" w:rsidRPr="004E008F" w:rsidRDefault="0073081A" w:rsidP="00843402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Name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21D4C433" w14:textId="2D1EC629" w:rsidR="0073081A" w:rsidRDefault="00476AD2" w:rsidP="00843402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282776454"/>
                <w:placeholder>
                  <w:docPart w:val="1CB7D3E05F474CF2B29B9DCC4F52CD16"/>
                </w:placeholder>
                <w:showingPlcHdr/>
                <w:text/>
              </w:sdtPr>
              <w:sdtEndPr/>
              <w:sdtContent>
                <w:r w:rsidR="0073081A" w:rsidRPr="00394D08">
                  <w:rPr>
                    <w:rStyle w:val="Platzhaltertext"/>
                    <w:vanish/>
                  </w:rPr>
                  <w:t xml:space="preserve">Name </w:t>
                </w:r>
              </w:sdtContent>
            </w:sdt>
          </w:p>
        </w:tc>
        <w:tc>
          <w:tcPr>
            <w:tcW w:w="1103" w:type="pct"/>
          </w:tcPr>
          <w:p w14:paraId="3BBAECF9" w14:textId="7AE0DBB4" w:rsidR="0073081A" w:rsidRPr="004E008F" w:rsidRDefault="0073081A" w:rsidP="0073081A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Vorname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7B8638E6" w14:textId="65819972" w:rsidR="0073081A" w:rsidRDefault="00476AD2" w:rsidP="0073081A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-780645433"/>
                <w:placeholder>
                  <w:docPart w:val="50EB3DB442CA4E7BBBE7910A745A8083"/>
                </w:placeholder>
                <w:showingPlcHdr/>
                <w:text/>
              </w:sdtPr>
              <w:sdtEndPr/>
              <w:sdtContent>
                <w:r w:rsidR="0073081A" w:rsidRPr="00394D08">
                  <w:rPr>
                    <w:rStyle w:val="Platzhaltertext"/>
                    <w:vanish/>
                  </w:rPr>
                  <w:t>Vorname</w:t>
                </w:r>
                <w:r w:rsidR="0073081A">
                  <w:rPr>
                    <w:rStyle w:val="Platzhaltertext"/>
                    <w:vanish/>
                  </w:rPr>
                  <w:t xml:space="preserve"> </w:t>
                </w:r>
              </w:sdtContent>
            </w:sdt>
          </w:p>
        </w:tc>
        <w:tc>
          <w:tcPr>
            <w:tcW w:w="707" w:type="pct"/>
            <w:shd w:val="clear" w:color="auto" w:fill="auto"/>
            <w:vAlign w:val="center"/>
          </w:tcPr>
          <w:p w14:paraId="2F721D29" w14:textId="2A9D52AF" w:rsidR="0073081A" w:rsidRPr="004E008F" w:rsidRDefault="0073081A" w:rsidP="0073081A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Geburtsdatum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3FA0FE24" w14:textId="58C5F3C2" w:rsidR="0073081A" w:rsidRPr="00843402" w:rsidRDefault="00476AD2" w:rsidP="0073081A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1169134013"/>
                <w:placeholder>
                  <w:docPart w:val="40F904339DD8496A8022519D7D60FA84"/>
                </w:placeholder>
                <w:showingPlcHdr/>
                <w:text/>
              </w:sdtPr>
              <w:sdtEndPr/>
              <w:sdtContent>
                <w:r w:rsidR="0073081A">
                  <w:rPr>
                    <w:rStyle w:val="Platzhaltertext"/>
                    <w:vanish/>
                  </w:rPr>
                  <w:t xml:space="preserve"> Geburtsdatum </w:t>
                </w:r>
              </w:sdtContent>
            </w:sdt>
          </w:p>
        </w:tc>
        <w:tc>
          <w:tcPr>
            <w:tcW w:w="166" w:type="pct"/>
            <w:shd w:val="clear" w:color="auto" w:fill="D5DCE4" w:themeFill="text2" w:themeFillTint="33"/>
            <w:vAlign w:val="center"/>
          </w:tcPr>
          <w:p w14:paraId="1E428B23" w14:textId="48BA0ACA" w:rsidR="0073081A" w:rsidRPr="0082558B" w:rsidRDefault="0073081A" w:rsidP="00352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8E3003">
              <w:rPr>
                <w:rFonts w:cs="Calibri"/>
                <w:b/>
                <w:bCs/>
                <w:sz w:val="20"/>
                <w:szCs w:val="20"/>
              </w:rPr>
              <w:sym w:font="Wingdings" w:char="F028"/>
            </w:r>
          </w:p>
        </w:tc>
        <w:tc>
          <w:tcPr>
            <w:tcW w:w="116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E0924E" w14:textId="77777777" w:rsidR="0073081A" w:rsidRPr="00843402" w:rsidRDefault="0073081A" w:rsidP="0034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lang w:eastAsia="de-DE"/>
              </w:rPr>
              <w:t>+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-1977294874"/>
            <w:placeholder>
              <w:docPart w:val="2E39F6835F46447285B99D9FB4890DA4"/>
            </w:placeholder>
            <w:showingPlcHdr/>
            <w:text/>
          </w:sdtPr>
          <w:sdtEndPr/>
          <w:sdtContent>
            <w:tc>
              <w:tcPr>
                <w:tcW w:w="772" w:type="pct"/>
                <w:tcBorders>
                  <w:left w:val="nil"/>
                  <w:bottom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3759BD50" w14:textId="5FC7E0E9" w:rsidR="0073081A" w:rsidRPr="00843402" w:rsidRDefault="0073081A" w:rsidP="00843402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394D08">
                  <w:rPr>
                    <w:rStyle w:val="Platzhaltertext"/>
                    <w:vanish/>
                  </w:rPr>
                  <w:t>Erreichbare Nummer</w:t>
                </w:r>
              </w:p>
            </w:tc>
          </w:sdtContent>
        </w:sdt>
      </w:tr>
      <w:tr w:rsidR="004E008F" w:rsidRPr="00843402" w14:paraId="32D0B4CA" w14:textId="77777777" w:rsidTr="0073081A">
        <w:trPr>
          <w:trHeight w:val="402"/>
        </w:trPr>
        <w:tc>
          <w:tcPr>
            <w:tcW w:w="901" w:type="pct"/>
            <w:shd w:val="clear" w:color="auto" w:fill="D5DCE4" w:themeFill="text2" w:themeFillTint="33"/>
            <w:vAlign w:val="center"/>
          </w:tcPr>
          <w:p w14:paraId="3D4C691F" w14:textId="1C7ABDE3" w:rsidR="004E008F" w:rsidRPr="00843402" w:rsidRDefault="004E008F" w:rsidP="004E00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2</w:t>
            </w:r>
            <w:r w:rsidRPr="00843402">
              <w:rPr>
                <w:rFonts w:ascii="Calibri" w:eastAsia="Times New Roman" w:hAnsi="Calibri" w:cs="Calibri"/>
                <w:b/>
                <w:bCs/>
                <w:lang w:eastAsia="de-DE"/>
              </w:rPr>
              <w:t>. Kontaktperson</w:t>
            </w:r>
          </w:p>
        </w:tc>
        <w:tc>
          <w:tcPr>
            <w:tcW w:w="1235" w:type="pct"/>
          </w:tcPr>
          <w:p w14:paraId="18741C45" w14:textId="77777777" w:rsidR="004E008F" w:rsidRPr="004E008F" w:rsidRDefault="004E008F" w:rsidP="004E008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Name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5BC6600B" w14:textId="396D5244" w:rsidR="004E008F" w:rsidRDefault="00476AD2" w:rsidP="004E008F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-943913349"/>
                <w:placeholder>
                  <w:docPart w:val="39B54D22031840FCB68CE086AAE2531C"/>
                </w:placeholder>
                <w:showingPlcHdr/>
                <w:text/>
              </w:sdtPr>
              <w:sdtEndPr/>
              <w:sdtContent>
                <w:r w:rsidR="004E008F" w:rsidRPr="00394D08">
                  <w:rPr>
                    <w:rStyle w:val="Platzhaltertext"/>
                    <w:vanish/>
                  </w:rPr>
                  <w:t xml:space="preserve">Name </w:t>
                </w:r>
              </w:sdtContent>
            </w:sdt>
          </w:p>
        </w:tc>
        <w:tc>
          <w:tcPr>
            <w:tcW w:w="1103" w:type="pct"/>
          </w:tcPr>
          <w:p w14:paraId="48E2795B" w14:textId="77777777" w:rsidR="004E008F" w:rsidRPr="004E008F" w:rsidRDefault="004E008F" w:rsidP="004E008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Vorname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609E7050" w14:textId="33567B0B" w:rsidR="004E008F" w:rsidRDefault="00476AD2" w:rsidP="004E008F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-645578660"/>
                <w:placeholder>
                  <w:docPart w:val="B0102773D90B41E7A7D287E152C8B8F6"/>
                </w:placeholder>
                <w:showingPlcHdr/>
                <w:text/>
              </w:sdtPr>
              <w:sdtEndPr/>
              <w:sdtContent>
                <w:r w:rsidR="004E008F" w:rsidRPr="00394D08">
                  <w:rPr>
                    <w:rStyle w:val="Platzhaltertext"/>
                    <w:vanish/>
                  </w:rPr>
                  <w:t>Vorname</w:t>
                </w:r>
                <w:r w:rsidR="004E008F">
                  <w:rPr>
                    <w:rStyle w:val="Platzhaltertext"/>
                    <w:vanish/>
                  </w:rPr>
                  <w:t xml:space="preserve"> </w:t>
                </w:r>
              </w:sdtContent>
            </w:sdt>
          </w:p>
        </w:tc>
        <w:tc>
          <w:tcPr>
            <w:tcW w:w="707" w:type="pct"/>
            <w:shd w:val="clear" w:color="auto" w:fill="auto"/>
            <w:vAlign w:val="center"/>
          </w:tcPr>
          <w:p w14:paraId="1A57C252" w14:textId="77777777" w:rsidR="004E008F" w:rsidRPr="004E008F" w:rsidRDefault="004E008F" w:rsidP="004E008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Geburtsdatum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37698F59" w14:textId="33C67FBC" w:rsidR="004E008F" w:rsidRDefault="00476AD2" w:rsidP="004E008F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1656569939"/>
                <w:placeholder>
                  <w:docPart w:val="05351FAEBB0C4A889033CE2A04C336CD"/>
                </w:placeholder>
                <w:showingPlcHdr/>
                <w:text/>
              </w:sdtPr>
              <w:sdtEndPr/>
              <w:sdtContent>
                <w:r w:rsidR="004E008F">
                  <w:rPr>
                    <w:rStyle w:val="Platzhaltertext"/>
                    <w:vanish/>
                  </w:rPr>
                  <w:t xml:space="preserve"> Geburtsdatum </w:t>
                </w:r>
              </w:sdtContent>
            </w:sdt>
          </w:p>
        </w:tc>
        <w:tc>
          <w:tcPr>
            <w:tcW w:w="166" w:type="pct"/>
            <w:shd w:val="clear" w:color="auto" w:fill="D5DCE4" w:themeFill="text2" w:themeFillTint="33"/>
            <w:vAlign w:val="center"/>
          </w:tcPr>
          <w:p w14:paraId="67AD0EF0" w14:textId="352C3DFB" w:rsidR="004E008F" w:rsidRPr="00843402" w:rsidRDefault="004E008F" w:rsidP="004E00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F944DB">
              <w:rPr>
                <w:rFonts w:cs="Calibri"/>
                <w:sz w:val="20"/>
                <w:szCs w:val="20"/>
              </w:rPr>
              <w:sym w:font="Wingdings" w:char="F028"/>
            </w:r>
          </w:p>
        </w:tc>
        <w:tc>
          <w:tcPr>
            <w:tcW w:w="116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230392" w14:textId="3DC568B5" w:rsidR="004E008F" w:rsidRPr="00843402" w:rsidRDefault="004E008F" w:rsidP="004E00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lang w:eastAsia="de-DE"/>
              </w:rPr>
              <w:t>+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-284658777"/>
            <w:placeholder>
              <w:docPart w:val="D1921AC2B2DF4EB1A101D989B0269D1F"/>
            </w:placeholder>
            <w:showingPlcHdr/>
            <w:text/>
          </w:sdtPr>
          <w:sdtEndPr/>
          <w:sdtContent>
            <w:tc>
              <w:tcPr>
                <w:tcW w:w="772" w:type="pct"/>
                <w:tcBorders>
                  <w:left w:val="nil"/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5B4CF7F1" w14:textId="594EC69D" w:rsid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394D08">
                  <w:rPr>
                    <w:rStyle w:val="Platzhaltertext"/>
                    <w:vanish/>
                  </w:rPr>
                  <w:t>Erreichbare Nummer</w:t>
                </w:r>
              </w:p>
            </w:tc>
          </w:sdtContent>
        </w:sdt>
      </w:tr>
      <w:tr w:rsidR="004E008F" w:rsidRPr="00843402" w14:paraId="4D210EE1" w14:textId="77777777" w:rsidTr="0073081A">
        <w:trPr>
          <w:trHeight w:val="402"/>
        </w:trPr>
        <w:tc>
          <w:tcPr>
            <w:tcW w:w="901" w:type="pct"/>
            <w:shd w:val="clear" w:color="auto" w:fill="D5DCE4" w:themeFill="text2" w:themeFillTint="33"/>
            <w:vAlign w:val="center"/>
            <w:hideMark/>
          </w:tcPr>
          <w:p w14:paraId="5923332E" w14:textId="3C019D3D" w:rsidR="004E008F" w:rsidRPr="00843402" w:rsidRDefault="004E008F" w:rsidP="004E00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3</w:t>
            </w:r>
            <w:r w:rsidRPr="00843402">
              <w:rPr>
                <w:rFonts w:ascii="Calibri" w:eastAsia="Times New Roman" w:hAnsi="Calibri" w:cs="Calibri"/>
                <w:b/>
                <w:bCs/>
                <w:lang w:eastAsia="de-DE"/>
              </w:rPr>
              <w:t>. Kontaktperson</w:t>
            </w:r>
          </w:p>
        </w:tc>
        <w:tc>
          <w:tcPr>
            <w:tcW w:w="1235" w:type="pct"/>
          </w:tcPr>
          <w:p w14:paraId="4D37A7E2" w14:textId="77777777" w:rsidR="004E008F" w:rsidRPr="004E008F" w:rsidRDefault="004E008F" w:rsidP="004E008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Name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3E8CB122" w14:textId="6B3067A9" w:rsidR="004E008F" w:rsidRDefault="00476AD2" w:rsidP="004E008F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688952373"/>
                <w:placeholder>
                  <w:docPart w:val="91249FBF302D4437AA772864DD20BFC4"/>
                </w:placeholder>
                <w:showingPlcHdr/>
                <w:text/>
              </w:sdtPr>
              <w:sdtEndPr/>
              <w:sdtContent>
                <w:r w:rsidR="004E008F" w:rsidRPr="00394D08">
                  <w:rPr>
                    <w:rStyle w:val="Platzhaltertext"/>
                    <w:vanish/>
                  </w:rPr>
                  <w:t xml:space="preserve">Name </w:t>
                </w:r>
              </w:sdtContent>
            </w:sdt>
          </w:p>
        </w:tc>
        <w:tc>
          <w:tcPr>
            <w:tcW w:w="1103" w:type="pct"/>
          </w:tcPr>
          <w:p w14:paraId="66327B3C" w14:textId="77777777" w:rsidR="004E008F" w:rsidRPr="004E008F" w:rsidRDefault="004E008F" w:rsidP="004E008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Vorname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081D7CF2" w14:textId="39AEA369" w:rsidR="004E008F" w:rsidRDefault="00476AD2" w:rsidP="004E008F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319781187"/>
                <w:placeholder>
                  <w:docPart w:val="F9B4C1FA6CCE4DC8B127908F7C6F753B"/>
                </w:placeholder>
                <w:showingPlcHdr/>
                <w:text/>
              </w:sdtPr>
              <w:sdtEndPr/>
              <w:sdtContent>
                <w:r w:rsidR="004E008F" w:rsidRPr="00394D08">
                  <w:rPr>
                    <w:rStyle w:val="Platzhaltertext"/>
                    <w:vanish/>
                  </w:rPr>
                  <w:t>Vorname</w:t>
                </w:r>
                <w:r w:rsidR="004E008F">
                  <w:rPr>
                    <w:rStyle w:val="Platzhaltertext"/>
                    <w:vanish/>
                  </w:rPr>
                  <w:t xml:space="preserve"> </w:t>
                </w:r>
              </w:sdtContent>
            </w:sdt>
          </w:p>
        </w:tc>
        <w:tc>
          <w:tcPr>
            <w:tcW w:w="707" w:type="pct"/>
            <w:shd w:val="clear" w:color="auto" w:fill="auto"/>
            <w:vAlign w:val="center"/>
          </w:tcPr>
          <w:p w14:paraId="7B71BF9D" w14:textId="77777777" w:rsidR="004E008F" w:rsidRPr="004E008F" w:rsidRDefault="004E008F" w:rsidP="004E008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Geburtsdatum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366F47CC" w14:textId="55D0EE35" w:rsidR="004E008F" w:rsidRPr="00843402" w:rsidRDefault="00476AD2" w:rsidP="004E008F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1648007659"/>
                <w:placeholder>
                  <w:docPart w:val="4F79EC761A7247898CE733970AD6D1FD"/>
                </w:placeholder>
                <w:showingPlcHdr/>
                <w:text/>
              </w:sdtPr>
              <w:sdtEndPr/>
              <w:sdtContent>
                <w:r w:rsidR="004E008F">
                  <w:rPr>
                    <w:rStyle w:val="Platzhaltertext"/>
                    <w:vanish/>
                  </w:rPr>
                  <w:t xml:space="preserve"> Geburtsdatum </w:t>
                </w:r>
              </w:sdtContent>
            </w:sdt>
          </w:p>
        </w:tc>
        <w:tc>
          <w:tcPr>
            <w:tcW w:w="166" w:type="pct"/>
            <w:shd w:val="clear" w:color="auto" w:fill="D5DCE4" w:themeFill="text2" w:themeFillTint="33"/>
            <w:vAlign w:val="center"/>
          </w:tcPr>
          <w:p w14:paraId="66224003" w14:textId="54567253" w:rsidR="004E008F" w:rsidRPr="00843402" w:rsidRDefault="004E008F" w:rsidP="004E00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F944DB">
              <w:rPr>
                <w:rFonts w:cs="Calibri"/>
                <w:sz w:val="20"/>
                <w:szCs w:val="20"/>
              </w:rPr>
              <w:sym w:font="Wingdings" w:char="F028"/>
            </w:r>
          </w:p>
        </w:tc>
        <w:tc>
          <w:tcPr>
            <w:tcW w:w="116" w:type="pct"/>
            <w:tcBorders>
              <w:right w:val="nil"/>
            </w:tcBorders>
            <w:shd w:val="clear" w:color="auto" w:fill="auto"/>
            <w:vAlign w:val="center"/>
            <w:hideMark/>
          </w:tcPr>
          <w:p w14:paraId="4AFEAA4D" w14:textId="77777777" w:rsidR="004E008F" w:rsidRPr="00843402" w:rsidRDefault="004E008F" w:rsidP="004E00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lang w:eastAsia="de-DE"/>
              </w:rPr>
              <w:t>+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-2064244881"/>
            <w:placeholder>
              <w:docPart w:val="12842ACB2AB04C3980DA43007CD9ABAC"/>
            </w:placeholder>
            <w:showingPlcHdr/>
            <w:text/>
          </w:sdtPr>
          <w:sdtEndPr/>
          <w:sdtContent>
            <w:tc>
              <w:tcPr>
                <w:tcW w:w="772" w:type="pct"/>
                <w:tcBorders>
                  <w:left w:val="nil"/>
                </w:tcBorders>
                <w:shd w:val="clear" w:color="auto" w:fill="auto"/>
                <w:vAlign w:val="center"/>
                <w:hideMark/>
              </w:tcPr>
              <w:p w14:paraId="26D82570" w14:textId="643DCF63" w:rsidR="004E008F" w:rsidRPr="00843402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394D08">
                  <w:rPr>
                    <w:rStyle w:val="Platzhaltertext"/>
                    <w:vanish/>
                  </w:rPr>
                  <w:t>Erreichbare Nummer</w:t>
                </w:r>
              </w:p>
            </w:tc>
          </w:sdtContent>
        </w:sdt>
      </w:tr>
    </w:tbl>
    <w:bookmarkEnd w:id="0"/>
    <w:p w14:paraId="0844BBBD" w14:textId="58A85891" w:rsidR="004B6A96" w:rsidRPr="008E3003" w:rsidRDefault="004B2F95" w:rsidP="004B2F95">
      <w:pPr>
        <w:pStyle w:val="KeinLeerraum"/>
        <w:jc w:val="both"/>
        <w:rPr>
          <w:color w:val="FF0000"/>
        </w:rPr>
      </w:pPr>
      <w:r w:rsidRPr="008E3003">
        <w:rPr>
          <w:rFonts w:ascii="Calibri" w:eastAsia="Times New Roman" w:hAnsi="Calibri" w:cs="Calibri"/>
          <w:color w:val="FF0000"/>
          <w:sz w:val="18"/>
          <w:szCs w:val="18"/>
          <w:lang w:eastAsia="de-DE"/>
        </w:rPr>
        <w:t>*</w:t>
      </w:r>
      <w:r w:rsidR="00F00B20" w:rsidRPr="008E3003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>Es muss mindestens eine Kontaktperson mitgeteilt werden, die während</w:t>
      </w:r>
      <w:r w:rsidR="00DD7258" w:rsidRPr="008E3003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 </w:t>
      </w:r>
      <w:r w:rsidR="00BA7E14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der </w:t>
      </w:r>
      <w:r w:rsidR="00DD7258" w:rsidRPr="008E3003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>gesamten Veranstaltung</w:t>
      </w:r>
      <w:r w:rsidR="00F00B20" w:rsidRPr="008E3003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 telefonisch erreichbar ist.</w:t>
      </w:r>
      <w:r w:rsidR="00760AAC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 Mitzuteilen sind Name, Vorname</w:t>
      </w:r>
      <w:r w:rsidR="0073081A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 und</w:t>
      </w:r>
      <w:r w:rsidR="00760AAC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 Geburtsdatum</w:t>
      </w:r>
    </w:p>
    <w:p w14:paraId="271A93C0" w14:textId="151D0B92" w:rsidR="006C772B" w:rsidRDefault="006C772B" w:rsidP="006C772B">
      <w:pPr>
        <w:pStyle w:val="KeinLeerraum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2"/>
      </w:tblGrid>
      <w:tr w:rsidR="006C772B" w:rsidRPr="00843402" w14:paraId="22CE283C" w14:textId="77777777" w:rsidTr="00D55169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41A2EF96" w14:textId="3275DC35" w:rsidR="006C772B" w:rsidRPr="00843402" w:rsidRDefault="00650E2C" w:rsidP="00D551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3</w:t>
            </w:r>
            <w:r w:rsidR="006C772B" w:rsidRPr="00843402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 xml:space="preserve">. </w:t>
            </w:r>
            <w:r w:rsidR="006C772B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Welche Genehmigungen werden benötigt?</w:t>
            </w:r>
          </w:p>
        </w:tc>
      </w:tr>
    </w:tbl>
    <w:p w14:paraId="59EA37FF" w14:textId="77777777" w:rsidR="006C772B" w:rsidRDefault="006C772B" w:rsidP="006C772B">
      <w:pPr>
        <w:pStyle w:val="KeinLeerraum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  <w:gridCol w:w="987"/>
        <w:gridCol w:w="986"/>
      </w:tblGrid>
      <w:tr w:rsidR="0073081A" w14:paraId="0AE51BFE" w14:textId="77777777" w:rsidTr="001A1FF3">
        <w:trPr>
          <w:divId w:val="1388917927"/>
        </w:trPr>
        <w:tc>
          <w:tcPr>
            <w:tcW w:w="8789" w:type="dxa"/>
            <w:hideMark/>
          </w:tcPr>
          <w:p w14:paraId="2D99C57A" w14:textId="77777777" w:rsidR="0073081A" w:rsidRDefault="0073081A" w:rsidP="0073081A">
            <w:pPr>
              <w:pStyle w:val="KeinLeerraum"/>
            </w:pPr>
            <w:bookmarkStart w:id="1" w:name="_Hlk120720499"/>
            <w:r>
              <w:rPr>
                <w:b/>
                <w:bCs/>
              </w:rPr>
              <w:t>ALKOHOL :</w:t>
            </w:r>
            <w:r>
              <w:t xml:space="preserve"> Möchten Sie bei Ihrer Veranstaltung Alkohol ausschenken?</w:t>
            </w:r>
          </w:p>
        </w:tc>
        <w:tc>
          <w:tcPr>
            <w:tcW w:w="987" w:type="dxa"/>
            <w:hideMark/>
          </w:tcPr>
          <w:p w14:paraId="7F39B661" w14:textId="77777777" w:rsidR="0073081A" w:rsidRDefault="00476AD2" w:rsidP="0073081A">
            <w:pPr>
              <w:pStyle w:val="KeinLeerraum"/>
            </w:pPr>
            <w:sdt>
              <w:sdtPr>
                <w:id w:val="464775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081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73081A">
              <w:t xml:space="preserve"> Nein</w:t>
            </w:r>
          </w:p>
        </w:tc>
        <w:tc>
          <w:tcPr>
            <w:tcW w:w="986" w:type="dxa"/>
          </w:tcPr>
          <w:p w14:paraId="64169801" w14:textId="2E8205CF" w:rsidR="0073081A" w:rsidRDefault="00476AD2" w:rsidP="0073081A">
            <w:pPr>
              <w:pStyle w:val="KeinLeerraum"/>
            </w:pPr>
            <w:sdt>
              <w:sdtPr>
                <w:id w:val="-150906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FF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081A">
              <w:t xml:space="preserve"> Ja</w:t>
            </w:r>
          </w:p>
          <w:p w14:paraId="51D24670" w14:textId="77777777" w:rsidR="0073081A" w:rsidRDefault="0073081A" w:rsidP="0073081A">
            <w:pPr>
              <w:pStyle w:val="KeinLeerraum"/>
              <w:rPr>
                <w:sz w:val="10"/>
                <w:szCs w:val="10"/>
              </w:rPr>
            </w:pPr>
          </w:p>
        </w:tc>
      </w:tr>
      <w:tr w:rsidR="0073081A" w14:paraId="736F62AB" w14:textId="77777777" w:rsidTr="001A1FF3">
        <w:trPr>
          <w:divId w:val="1388917927"/>
        </w:trPr>
        <w:tc>
          <w:tcPr>
            <w:tcW w:w="8789" w:type="dxa"/>
            <w:hideMark/>
          </w:tcPr>
          <w:p w14:paraId="126FA8EE" w14:textId="77777777" w:rsidR="0073081A" w:rsidRDefault="0073081A" w:rsidP="0073081A">
            <w:pPr>
              <w:pStyle w:val="KeinLeerraum"/>
            </w:pPr>
            <w:r>
              <w:rPr>
                <w:b/>
                <w:bCs/>
              </w:rPr>
              <w:t>SPERRSTUNDE :</w:t>
            </w:r>
            <w:r>
              <w:t xml:space="preserve"> Möchten Sie eine Verlängerung der Sperrstunde beantragen?</w:t>
            </w:r>
          </w:p>
        </w:tc>
        <w:tc>
          <w:tcPr>
            <w:tcW w:w="987" w:type="dxa"/>
            <w:hideMark/>
          </w:tcPr>
          <w:p w14:paraId="60B07B24" w14:textId="77777777" w:rsidR="0073081A" w:rsidRDefault="00476AD2" w:rsidP="0073081A">
            <w:pPr>
              <w:pStyle w:val="KeinLeerraum"/>
            </w:pPr>
            <w:sdt>
              <w:sdtPr>
                <w:id w:val="200987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081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73081A">
              <w:t xml:space="preserve"> Nein</w:t>
            </w:r>
          </w:p>
        </w:tc>
        <w:tc>
          <w:tcPr>
            <w:tcW w:w="986" w:type="dxa"/>
          </w:tcPr>
          <w:p w14:paraId="217DD55F" w14:textId="1D66677C" w:rsidR="0073081A" w:rsidRPr="001A1FF3" w:rsidRDefault="00476AD2" w:rsidP="0073081A">
            <w:pPr>
              <w:pStyle w:val="KeinLeerraum"/>
            </w:pPr>
            <w:sdt>
              <w:sdtPr>
                <w:id w:val="-1748024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081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73081A">
              <w:t xml:space="preserve"> Ja</w:t>
            </w:r>
          </w:p>
        </w:tc>
      </w:tr>
      <w:tr w:rsidR="001A1FF3" w14:paraId="4AE52BF4" w14:textId="77777777" w:rsidTr="001A1FF3">
        <w:trPr>
          <w:divId w:val="1388917927"/>
        </w:trPr>
        <w:tc>
          <w:tcPr>
            <w:tcW w:w="8789" w:type="dxa"/>
          </w:tcPr>
          <w:p w14:paraId="39D0E1F4" w14:textId="77777777" w:rsidR="001A1FF3" w:rsidRDefault="001A1FF3" w:rsidP="0073081A">
            <w:pPr>
              <w:pStyle w:val="KeinLeerraum"/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 xml:space="preserve">Wenn „Ja“ </w:t>
            </w: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>präzisieren Sie die betreffenden Daten im Punkt 4.3</w:t>
            </w:r>
          </w:p>
          <w:p w14:paraId="6A005B7C" w14:textId="4D25AFAA" w:rsidR="001A1FF3" w:rsidRPr="001A1FF3" w:rsidRDefault="001A1FF3" w:rsidP="0073081A">
            <w:pPr>
              <w:pStyle w:val="KeinLeerraum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987" w:type="dxa"/>
          </w:tcPr>
          <w:p w14:paraId="2AC28588" w14:textId="77777777" w:rsidR="001A1FF3" w:rsidRDefault="001A1FF3" w:rsidP="0073081A">
            <w:pPr>
              <w:pStyle w:val="KeinLeerraum"/>
            </w:pPr>
          </w:p>
        </w:tc>
        <w:tc>
          <w:tcPr>
            <w:tcW w:w="986" w:type="dxa"/>
          </w:tcPr>
          <w:p w14:paraId="038971F3" w14:textId="77777777" w:rsidR="001A1FF3" w:rsidRDefault="001A1FF3" w:rsidP="0073081A">
            <w:pPr>
              <w:pStyle w:val="KeinLeerraum"/>
            </w:pPr>
          </w:p>
        </w:tc>
      </w:tr>
      <w:tr w:rsidR="0073081A" w14:paraId="7C56C367" w14:textId="77777777" w:rsidTr="001A1FF3">
        <w:trPr>
          <w:divId w:val="1388917927"/>
        </w:trPr>
        <w:tc>
          <w:tcPr>
            <w:tcW w:w="8789" w:type="dxa"/>
            <w:hideMark/>
          </w:tcPr>
          <w:p w14:paraId="2A248423" w14:textId="08F58667" w:rsidR="001A1FF3" w:rsidRDefault="0073081A" w:rsidP="001A1FF3">
            <w:pPr>
              <w:pStyle w:val="KeinLeerraum"/>
            </w:pPr>
            <w:proofErr w:type="spellStart"/>
            <w:r>
              <w:rPr>
                <w:b/>
                <w:bCs/>
              </w:rPr>
              <w:t>STRAßENSPERRUNG</w:t>
            </w:r>
            <w:proofErr w:type="spellEnd"/>
            <w:r>
              <w:rPr>
                <w:b/>
                <w:bCs/>
              </w:rPr>
              <w:t xml:space="preserve"> :</w:t>
            </w:r>
            <w:r>
              <w:t xml:space="preserve"> Wird eine Straßensperrung oder Umleitung benötigt?</w:t>
            </w:r>
          </w:p>
        </w:tc>
        <w:tc>
          <w:tcPr>
            <w:tcW w:w="987" w:type="dxa"/>
            <w:hideMark/>
          </w:tcPr>
          <w:p w14:paraId="55EDF254" w14:textId="77777777" w:rsidR="0073081A" w:rsidRDefault="00476AD2" w:rsidP="0073081A">
            <w:pPr>
              <w:pStyle w:val="KeinLeerraum"/>
            </w:pPr>
            <w:sdt>
              <w:sdtPr>
                <w:id w:val="1822387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081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73081A">
              <w:t xml:space="preserve"> Nein</w:t>
            </w:r>
          </w:p>
        </w:tc>
        <w:tc>
          <w:tcPr>
            <w:tcW w:w="986" w:type="dxa"/>
          </w:tcPr>
          <w:p w14:paraId="6CAE78A2" w14:textId="07994163" w:rsidR="0073081A" w:rsidRDefault="00476AD2" w:rsidP="001A1FF3">
            <w:pPr>
              <w:pStyle w:val="KeinLeerraum"/>
              <w:rPr>
                <w:sz w:val="10"/>
                <w:szCs w:val="10"/>
              </w:rPr>
            </w:pPr>
            <w:sdt>
              <w:sdtPr>
                <w:id w:val="-115529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081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73081A">
              <w:t xml:space="preserve"> Ja</w:t>
            </w:r>
          </w:p>
        </w:tc>
      </w:tr>
      <w:tr w:rsidR="001A1FF3" w14:paraId="7CE63B8E" w14:textId="77777777" w:rsidTr="001A1FF3">
        <w:trPr>
          <w:divId w:val="1388917927"/>
        </w:trPr>
        <w:tc>
          <w:tcPr>
            <w:tcW w:w="10762" w:type="dxa"/>
            <w:gridSpan w:val="3"/>
          </w:tcPr>
          <w:p w14:paraId="0B55BC9B" w14:textId="3D553FA0" w:rsidR="001A1FF3" w:rsidRDefault="001A1FF3" w:rsidP="001A1FF3">
            <w:pPr>
              <w:pStyle w:val="KeinLeerraum"/>
              <w:jc w:val="both"/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>Wenn „Ja“</w:t>
            </w: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 xml:space="preserve"> fügen Sie dem Antrag bitte eine vollständige Beschreibung, sowie Kartenmaterial (vorzugsweise </w:t>
            </w:r>
            <w:r w:rsidRPr="001A1FF3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u w:val="single"/>
                <w:lang w:eastAsia="de-DE"/>
              </w:rPr>
              <w:t>OpenStreetMap</w:t>
            </w: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>) als Anlage bei.</w:t>
            </w:r>
          </w:p>
          <w:p w14:paraId="6B60D55D" w14:textId="77777777" w:rsidR="001A1FF3" w:rsidRPr="001A1FF3" w:rsidRDefault="001A1FF3" w:rsidP="0073081A">
            <w:pPr>
              <w:pStyle w:val="KeinLeerraum"/>
              <w:rPr>
                <w:sz w:val="10"/>
                <w:szCs w:val="10"/>
              </w:rPr>
            </w:pPr>
          </w:p>
        </w:tc>
      </w:tr>
      <w:tr w:rsidR="0073081A" w14:paraId="36C7A644" w14:textId="77777777" w:rsidTr="001A1FF3">
        <w:trPr>
          <w:divId w:val="1388917927"/>
        </w:trPr>
        <w:tc>
          <w:tcPr>
            <w:tcW w:w="8789" w:type="dxa"/>
            <w:hideMark/>
          </w:tcPr>
          <w:p w14:paraId="27933DA1" w14:textId="77777777" w:rsidR="0073081A" w:rsidRDefault="0073081A" w:rsidP="0073081A">
            <w:pPr>
              <w:pStyle w:val="KeinLeerraum"/>
            </w:pPr>
            <w:r>
              <w:rPr>
                <w:b/>
                <w:bCs/>
              </w:rPr>
              <w:t>FEUERWERK :</w:t>
            </w:r>
            <w:r>
              <w:t xml:space="preserve"> Möchten Sie ein Feuerwerk oder ein offenes Feuer entfachen?</w:t>
            </w:r>
          </w:p>
        </w:tc>
        <w:tc>
          <w:tcPr>
            <w:tcW w:w="987" w:type="dxa"/>
            <w:hideMark/>
          </w:tcPr>
          <w:p w14:paraId="56B02307" w14:textId="77777777" w:rsidR="0073081A" w:rsidRDefault="00476AD2" w:rsidP="0073081A">
            <w:pPr>
              <w:pStyle w:val="KeinLeerraum"/>
            </w:pPr>
            <w:sdt>
              <w:sdtPr>
                <w:id w:val="155586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081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73081A">
              <w:t xml:space="preserve"> Nein</w:t>
            </w:r>
          </w:p>
        </w:tc>
        <w:tc>
          <w:tcPr>
            <w:tcW w:w="986" w:type="dxa"/>
            <w:hideMark/>
          </w:tcPr>
          <w:p w14:paraId="3E3C9FB5" w14:textId="268BE5CD" w:rsidR="0073081A" w:rsidRDefault="00476AD2" w:rsidP="0073081A">
            <w:pPr>
              <w:pStyle w:val="KeinLeerraum"/>
            </w:pPr>
            <w:sdt>
              <w:sdtPr>
                <w:id w:val="1262413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081A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73081A">
              <w:t xml:space="preserve"> Ja</w:t>
            </w:r>
          </w:p>
        </w:tc>
      </w:tr>
      <w:tr w:rsidR="001A1FF3" w14:paraId="5A247DE4" w14:textId="77777777" w:rsidTr="001A1FF3">
        <w:trPr>
          <w:divId w:val="1388917927"/>
        </w:trPr>
        <w:tc>
          <w:tcPr>
            <w:tcW w:w="10762" w:type="dxa"/>
            <w:gridSpan w:val="3"/>
          </w:tcPr>
          <w:p w14:paraId="1B6DB0CE" w14:textId="77255E66" w:rsidR="001A1FF3" w:rsidRPr="001A1FF3" w:rsidRDefault="001A1FF3" w:rsidP="001A1FF3">
            <w:pPr>
              <w:pStyle w:val="KeinLeerraum"/>
              <w:jc w:val="both"/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>Wenn „Ja“ fügen Sie dem Antrag bitte präzise Erklärung</w:t>
            </w: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>en</w:t>
            </w: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 xml:space="preserve"> zum Ablauf und </w:t>
            </w: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 xml:space="preserve">zur </w:t>
            </w:r>
            <w:r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>Größe des Feuerwerks als Anlage bei.</w:t>
            </w:r>
          </w:p>
        </w:tc>
      </w:tr>
      <w:tr w:rsidR="001A1FF3" w14:paraId="1B08D805" w14:textId="77777777" w:rsidTr="001A1FF3">
        <w:trPr>
          <w:divId w:val="1388917927"/>
        </w:trPr>
        <w:tc>
          <w:tcPr>
            <w:tcW w:w="10762" w:type="dxa"/>
            <w:gridSpan w:val="3"/>
          </w:tcPr>
          <w:p w14:paraId="4931EAC8" w14:textId="77777777" w:rsidR="001A1FF3" w:rsidRDefault="001A1FF3" w:rsidP="001A1FF3">
            <w:pPr>
              <w:pStyle w:val="KeinLeerraum"/>
              <w:jc w:val="both"/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2"/>
      </w:tblGrid>
      <w:tr w:rsidR="00843402" w:rsidRPr="00843402" w14:paraId="1A25C456" w14:textId="77777777" w:rsidTr="00843402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bookmarkEnd w:id="1"/>
          <w:p w14:paraId="6F11D503" w14:textId="7F0A3A79" w:rsidR="00843402" w:rsidRPr="00843402" w:rsidRDefault="001B1FC7" w:rsidP="004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lastRenderedPageBreak/>
              <w:t>4</w:t>
            </w:r>
            <w:r w:rsidR="00843402" w:rsidRPr="00843402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. Beschreibung der Veranstaltung</w:t>
            </w:r>
          </w:p>
        </w:tc>
      </w:tr>
    </w:tbl>
    <w:p w14:paraId="35E9CE9D" w14:textId="2A2A147C" w:rsidR="00843402" w:rsidRDefault="00843402" w:rsidP="00843402">
      <w:pPr>
        <w:pStyle w:val="KeinLeerraum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45"/>
        <w:gridCol w:w="2337"/>
        <w:gridCol w:w="709"/>
        <w:gridCol w:w="1417"/>
        <w:gridCol w:w="142"/>
        <w:gridCol w:w="776"/>
        <w:gridCol w:w="783"/>
        <w:gridCol w:w="1553"/>
      </w:tblGrid>
      <w:tr w:rsidR="004E7F56" w14:paraId="0A7C8966" w14:textId="77777777" w:rsidTr="00760AAC">
        <w:tc>
          <w:tcPr>
            <w:tcW w:w="10762" w:type="dxa"/>
            <w:gridSpan w:val="8"/>
            <w:shd w:val="clear" w:color="auto" w:fill="D5DCE4" w:themeFill="text2" w:themeFillTint="33"/>
          </w:tcPr>
          <w:p w14:paraId="556E7B49" w14:textId="4CBCA3BC" w:rsidR="004E7F56" w:rsidRPr="00867856" w:rsidRDefault="002A5F08" w:rsidP="009E1408">
            <w:pPr>
              <w:pStyle w:val="KeinLeerraum"/>
              <w:rPr>
                <w:b/>
                <w:bCs/>
              </w:rPr>
            </w:pPr>
            <w:r>
              <w:rPr>
                <w:b/>
                <w:bCs/>
              </w:rPr>
              <w:t xml:space="preserve">4.1. </w:t>
            </w:r>
            <w:r w:rsidR="004E7F56" w:rsidRPr="00867856">
              <w:rPr>
                <w:b/>
                <w:bCs/>
              </w:rPr>
              <w:t>Art der Veranstaltung</w:t>
            </w:r>
          </w:p>
        </w:tc>
      </w:tr>
      <w:tr w:rsidR="004E7F56" w14:paraId="7DA946B5" w14:textId="77777777" w:rsidTr="00760AAC">
        <w:tc>
          <w:tcPr>
            <w:tcW w:w="10762" w:type="dxa"/>
            <w:gridSpan w:val="8"/>
            <w:shd w:val="clear" w:color="auto" w:fill="auto"/>
          </w:tcPr>
          <w:p w14:paraId="66AFB46A" w14:textId="77777777" w:rsidR="004E7F56" w:rsidRPr="00867856" w:rsidRDefault="004E7F56" w:rsidP="009E1408">
            <w:pPr>
              <w:pStyle w:val="KeinLeerraum"/>
              <w:rPr>
                <w:b/>
                <w:bCs/>
              </w:rPr>
            </w:pPr>
          </w:p>
        </w:tc>
      </w:tr>
      <w:tr w:rsidR="00760AAC" w14:paraId="4F4CB3E7" w14:textId="77777777" w:rsidTr="00760AAC">
        <w:tc>
          <w:tcPr>
            <w:tcW w:w="3045" w:type="dxa"/>
          </w:tcPr>
          <w:p w14:paraId="620A85CA" w14:textId="25D087AD" w:rsidR="00760AAC" w:rsidRDefault="00476AD2" w:rsidP="00760AAC">
            <w:pPr>
              <w:pStyle w:val="KeinLeerraum"/>
            </w:pPr>
            <w:sdt>
              <w:sdtPr>
                <w:id w:val="1699964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0A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60AAC">
              <w:t xml:space="preserve"> Ball, Disco</w:t>
            </w:r>
          </w:p>
        </w:tc>
        <w:tc>
          <w:tcPr>
            <w:tcW w:w="3046" w:type="dxa"/>
            <w:gridSpan w:val="2"/>
          </w:tcPr>
          <w:p w14:paraId="48BB6FEC" w14:textId="33A298C8" w:rsidR="00760AAC" w:rsidRDefault="00476AD2" w:rsidP="00760AAC">
            <w:pPr>
              <w:pStyle w:val="KeinLeerraum"/>
            </w:pPr>
            <w:sdt>
              <w:sdtPr>
                <w:id w:val="1844199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0A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60AAC">
              <w:t xml:space="preserve"> Straßenfest, Markt</w:t>
            </w:r>
          </w:p>
        </w:tc>
        <w:tc>
          <w:tcPr>
            <w:tcW w:w="2335" w:type="dxa"/>
            <w:gridSpan w:val="3"/>
          </w:tcPr>
          <w:p w14:paraId="405BBA8D" w14:textId="77777777" w:rsidR="00760AAC" w:rsidRDefault="00476AD2" w:rsidP="00760AAC">
            <w:pPr>
              <w:pStyle w:val="KeinLeerraum"/>
            </w:pPr>
            <w:sdt>
              <w:sdtPr>
                <w:id w:val="86198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0A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60AAC">
              <w:t xml:space="preserve"> Zeltfest</w:t>
            </w:r>
          </w:p>
        </w:tc>
        <w:tc>
          <w:tcPr>
            <w:tcW w:w="2336" w:type="dxa"/>
            <w:gridSpan w:val="2"/>
          </w:tcPr>
          <w:p w14:paraId="71471710" w14:textId="42926BAB" w:rsidR="00760AAC" w:rsidRDefault="00476AD2" w:rsidP="00760AAC">
            <w:pPr>
              <w:pStyle w:val="KeinLeerraum"/>
            </w:pPr>
            <w:sdt>
              <w:sdtPr>
                <w:id w:val="-1462114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0A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60AAC">
              <w:t xml:space="preserve"> Open Air</w:t>
            </w:r>
          </w:p>
        </w:tc>
      </w:tr>
      <w:tr w:rsidR="00760AAC" w14:paraId="5BFCB8F3" w14:textId="77777777" w:rsidTr="00760AAC">
        <w:tc>
          <w:tcPr>
            <w:tcW w:w="3045" w:type="dxa"/>
          </w:tcPr>
          <w:p w14:paraId="3B064A2A" w14:textId="77777777" w:rsidR="00760AAC" w:rsidRDefault="00476AD2" w:rsidP="00760AAC">
            <w:pPr>
              <w:pStyle w:val="KeinLeerraum"/>
            </w:pPr>
            <w:sdt>
              <w:sdtPr>
                <w:id w:val="-825047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0A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60AAC">
              <w:t xml:space="preserve"> Konzert, Aufführung</w:t>
            </w:r>
          </w:p>
          <w:p w14:paraId="7AE15E14" w14:textId="77777777" w:rsidR="003670C6" w:rsidRDefault="003670C6" w:rsidP="00760AAC">
            <w:pPr>
              <w:pStyle w:val="KeinLeerraum"/>
            </w:pPr>
          </w:p>
          <w:p w14:paraId="580520C5" w14:textId="482582D7" w:rsidR="003670C6" w:rsidRDefault="00476AD2" w:rsidP="003670C6">
            <w:pPr>
              <w:pStyle w:val="KeinLeerraum"/>
            </w:pPr>
            <w:sdt>
              <w:sdtPr>
                <w:id w:val="-1309088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70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670C6">
              <w:t xml:space="preserve"> MIT Eintritt</w:t>
            </w:r>
          </w:p>
          <w:p w14:paraId="4C9E7EC2" w14:textId="7B5805BF" w:rsidR="003670C6" w:rsidRDefault="003670C6" w:rsidP="00760AAC">
            <w:pPr>
              <w:pStyle w:val="KeinLeerraum"/>
            </w:pPr>
          </w:p>
        </w:tc>
        <w:tc>
          <w:tcPr>
            <w:tcW w:w="3046" w:type="dxa"/>
            <w:gridSpan w:val="2"/>
          </w:tcPr>
          <w:p w14:paraId="7FAE72A4" w14:textId="77777777" w:rsidR="00760AAC" w:rsidRDefault="00476AD2" w:rsidP="00760AAC">
            <w:pPr>
              <w:pStyle w:val="KeinLeerraum"/>
            </w:pPr>
            <w:sdt>
              <w:sdtPr>
                <w:id w:val="611705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0A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60AAC">
              <w:t xml:space="preserve"> Sportereignis</w:t>
            </w:r>
          </w:p>
          <w:p w14:paraId="25EF7A5F" w14:textId="77777777" w:rsidR="003670C6" w:rsidRDefault="003670C6" w:rsidP="00760AAC">
            <w:pPr>
              <w:pStyle w:val="KeinLeerraum"/>
            </w:pPr>
          </w:p>
          <w:p w14:paraId="50F15545" w14:textId="1651BE61" w:rsidR="003670C6" w:rsidRDefault="00476AD2" w:rsidP="003670C6">
            <w:pPr>
              <w:pStyle w:val="KeinLeerraum"/>
            </w:pPr>
            <w:sdt>
              <w:sdtPr>
                <w:id w:val="-56340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70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670C6">
              <w:t xml:space="preserve"> OHNE Eintritt</w:t>
            </w:r>
          </w:p>
          <w:p w14:paraId="7771AA25" w14:textId="62710C3D" w:rsidR="003670C6" w:rsidRDefault="003670C6" w:rsidP="00760AAC">
            <w:pPr>
              <w:pStyle w:val="KeinLeerraum"/>
            </w:pPr>
          </w:p>
        </w:tc>
        <w:tc>
          <w:tcPr>
            <w:tcW w:w="1417" w:type="dxa"/>
          </w:tcPr>
          <w:p w14:paraId="5E994D31" w14:textId="596321C5" w:rsidR="00760AAC" w:rsidRDefault="00476AD2" w:rsidP="00760AAC">
            <w:pPr>
              <w:pStyle w:val="KeinLeerraum"/>
            </w:pPr>
            <w:sdt>
              <w:sdtPr>
                <w:id w:val="-2073109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0A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60AAC">
              <w:t xml:space="preserve"> Sonstige:</w:t>
            </w:r>
          </w:p>
        </w:tc>
        <w:sdt>
          <w:sdtPr>
            <w:id w:val="1969319842"/>
            <w:placeholder>
              <w:docPart w:val="6FBDA6650DF54476A09D35B0BD9A5A03"/>
            </w:placeholder>
            <w:showingPlcHdr/>
          </w:sdtPr>
          <w:sdtEndPr/>
          <w:sdtContent>
            <w:tc>
              <w:tcPr>
                <w:tcW w:w="3254" w:type="dxa"/>
                <w:gridSpan w:val="4"/>
              </w:tcPr>
              <w:p w14:paraId="3A334577" w14:textId="77777777" w:rsidR="00760AAC" w:rsidRDefault="00760AAC" w:rsidP="00760AAC">
                <w:pPr>
                  <w:pStyle w:val="KeinLeerraum"/>
                </w:pPr>
                <w:r w:rsidRPr="00394D08">
                  <w:rPr>
                    <w:rStyle w:val="Platzhaltertext"/>
                    <w:vanish/>
                  </w:rPr>
                  <w:t>Beschreibung</w:t>
                </w:r>
              </w:p>
            </w:tc>
          </w:sdtContent>
        </w:sdt>
      </w:tr>
      <w:tr w:rsidR="00867856" w14:paraId="599ED48B" w14:textId="77777777" w:rsidTr="00D85FF4">
        <w:tc>
          <w:tcPr>
            <w:tcW w:w="10762" w:type="dxa"/>
            <w:gridSpan w:val="8"/>
            <w:shd w:val="clear" w:color="auto" w:fill="D5DCE4" w:themeFill="text2" w:themeFillTint="33"/>
          </w:tcPr>
          <w:p w14:paraId="2D816F7D" w14:textId="7B58F52A" w:rsidR="00867856" w:rsidRDefault="002A5F08" w:rsidP="00843402">
            <w:pPr>
              <w:pStyle w:val="KeinLeerraum"/>
            </w:pPr>
            <w:r>
              <w:rPr>
                <w:b/>
                <w:bCs/>
              </w:rPr>
              <w:t xml:space="preserve">4.2. </w:t>
            </w:r>
            <w:r w:rsidR="005B0A35">
              <w:rPr>
                <w:b/>
                <w:bCs/>
              </w:rPr>
              <w:t>Informationen zum Ort</w:t>
            </w:r>
            <w:r w:rsidR="00FB414E">
              <w:rPr>
                <w:b/>
                <w:bCs/>
              </w:rPr>
              <w:t xml:space="preserve"> (Mehrere Felder möglich)</w:t>
            </w:r>
          </w:p>
        </w:tc>
      </w:tr>
      <w:tr w:rsidR="004E7F56" w14:paraId="7EBBA296" w14:textId="77777777" w:rsidTr="00D85FF4">
        <w:tc>
          <w:tcPr>
            <w:tcW w:w="10762" w:type="dxa"/>
            <w:gridSpan w:val="8"/>
            <w:shd w:val="clear" w:color="auto" w:fill="auto"/>
          </w:tcPr>
          <w:p w14:paraId="74A1D029" w14:textId="77777777" w:rsidR="004E7F56" w:rsidRDefault="004E7F56" w:rsidP="00843402">
            <w:pPr>
              <w:pStyle w:val="KeinLeerraum"/>
              <w:rPr>
                <w:b/>
                <w:bCs/>
              </w:rPr>
            </w:pPr>
          </w:p>
        </w:tc>
      </w:tr>
      <w:tr w:rsidR="00A146D5" w14:paraId="2C9BD7B3" w14:textId="77777777" w:rsidTr="00450E10">
        <w:tc>
          <w:tcPr>
            <w:tcW w:w="5382" w:type="dxa"/>
            <w:gridSpan w:val="2"/>
          </w:tcPr>
          <w:p w14:paraId="3D4CBE70" w14:textId="32C845CE" w:rsidR="00A146D5" w:rsidRDefault="00476AD2" w:rsidP="004A14EA">
            <w:pPr>
              <w:pStyle w:val="KeinLeerraum"/>
              <w:ind w:right="-120"/>
            </w:pPr>
            <w:sdt>
              <w:sdtPr>
                <w:id w:val="308441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49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84905">
              <w:t xml:space="preserve"> </w:t>
            </w:r>
            <w:r w:rsidR="00A146D5">
              <w:t>Auf öffentlicher Straße</w:t>
            </w:r>
            <w:r w:rsidR="00685AA6">
              <w:t xml:space="preserve"> </w:t>
            </w:r>
            <w:r w:rsidR="00685AA6" w:rsidRPr="00724099">
              <w:rPr>
                <w:b/>
                <w:bCs/>
              </w:rPr>
              <w:t>(</w:t>
            </w:r>
            <w:r w:rsidR="004A14EA">
              <w:rPr>
                <w:b/>
                <w:bCs/>
              </w:rPr>
              <w:t xml:space="preserve">+ </w:t>
            </w:r>
            <w:r w:rsidR="00735A45" w:rsidRPr="00724099">
              <w:rPr>
                <w:b/>
                <w:bCs/>
                <w:i/>
                <w:iCs/>
              </w:rPr>
              <w:t xml:space="preserve">Punkt </w:t>
            </w:r>
            <w:r w:rsidR="002A5F08">
              <w:rPr>
                <w:b/>
                <w:bCs/>
                <w:i/>
                <w:iCs/>
              </w:rPr>
              <w:t>5</w:t>
            </w:r>
            <w:r w:rsidR="003E4842">
              <w:rPr>
                <w:b/>
                <w:bCs/>
                <w:i/>
                <w:iCs/>
              </w:rPr>
              <w:t xml:space="preserve"> ausfüllen</w:t>
            </w:r>
            <w:r w:rsidR="00735A45" w:rsidRPr="00724099">
              <w:rPr>
                <w:b/>
                <w:bCs/>
              </w:rPr>
              <w:t>)</w:t>
            </w:r>
            <w:r w:rsidR="004E00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2AC28E" wp14:editId="6F7890B2">
                      <wp:simplePos x="0" y="0"/>
                      <wp:positionH relativeFrom="column">
                        <wp:posOffset>3209925</wp:posOffset>
                      </wp:positionH>
                      <wp:positionV relativeFrom="paragraph">
                        <wp:posOffset>53975</wp:posOffset>
                      </wp:positionV>
                      <wp:extent cx="9525" cy="581025"/>
                      <wp:effectExtent l="0" t="0" r="28575" b="28575"/>
                      <wp:wrapNone/>
                      <wp:docPr id="1" name="Gerader Verbinde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5810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94D41F" id="Gerader Verbinde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75pt,4.25pt" to="253.5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268" w:type="dxa"/>
            <w:gridSpan w:val="3"/>
          </w:tcPr>
          <w:p w14:paraId="44329A11" w14:textId="0F6F1B4B" w:rsidR="00A146D5" w:rsidRDefault="00476AD2" w:rsidP="001902DA">
            <w:pPr>
              <w:pStyle w:val="KeinLeerraum"/>
            </w:pPr>
            <w:sdt>
              <w:sdtPr>
                <w:id w:val="-108345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49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84905">
              <w:t xml:space="preserve"> In einem Gebäude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14:paraId="644D4DAC" w14:textId="59B91F99" w:rsidR="00A146D5" w:rsidRDefault="00D85FF4" w:rsidP="004E008F">
            <w:pPr>
              <w:pStyle w:val="KeinLeerraum"/>
              <w:jc w:val="right"/>
            </w:pPr>
            <w:r>
              <w:t xml:space="preserve">→ </w:t>
            </w:r>
            <w:r w:rsidR="001F1598">
              <w:t>Kapazität</w:t>
            </w:r>
            <w:r w:rsidR="00CE1D4C">
              <w:t>:</w:t>
            </w:r>
            <w:r w:rsidR="001F1598">
              <w:t xml:space="preserve">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8719" w14:textId="21C27022" w:rsidR="00A146D5" w:rsidRDefault="00476AD2" w:rsidP="001902DA">
            <w:pPr>
              <w:pStyle w:val="KeinLeerraum"/>
            </w:pPr>
            <w:sdt>
              <w:sdtPr>
                <w:id w:val="989909536"/>
                <w:placeholder>
                  <w:docPart w:val="A2BE033C909F4777B3EDD2E19C03E456"/>
                </w:placeholder>
                <w:showingPlcHdr/>
                <w:text/>
              </w:sdtPr>
              <w:sdtEndPr/>
              <w:sdtContent>
                <w:r w:rsidR="00D85FF4"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</w:p>
        </w:tc>
      </w:tr>
    </w:tbl>
    <w:p w14:paraId="1C0EE639" w14:textId="77777777" w:rsidR="00450E10" w:rsidRPr="00450E10" w:rsidRDefault="00450E10" w:rsidP="00450E10">
      <w:pPr>
        <w:pStyle w:val="KeinLeerraum"/>
        <w:rPr>
          <w:sz w:val="6"/>
          <w:szCs w:val="6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2268"/>
        <w:gridCol w:w="1559"/>
        <w:gridCol w:w="1553"/>
      </w:tblGrid>
      <w:tr w:rsidR="00A146D5" w14:paraId="06399B3F" w14:textId="77777777" w:rsidTr="00450E10">
        <w:tc>
          <w:tcPr>
            <w:tcW w:w="5382" w:type="dxa"/>
          </w:tcPr>
          <w:p w14:paraId="71AEAD30" w14:textId="2D91A41C" w:rsidR="00A146D5" w:rsidRDefault="00476AD2" w:rsidP="001902DA">
            <w:pPr>
              <w:pStyle w:val="KeinLeerraum"/>
            </w:pPr>
            <w:sdt>
              <w:sdtPr>
                <w:id w:val="-1658446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49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84905">
              <w:t xml:space="preserve"> </w:t>
            </w:r>
            <w:r w:rsidR="00A146D5">
              <w:t>An einem öffentlichen Ort</w:t>
            </w:r>
          </w:p>
        </w:tc>
        <w:tc>
          <w:tcPr>
            <w:tcW w:w="2268" w:type="dxa"/>
          </w:tcPr>
          <w:p w14:paraId="55370F5C" w14:textId="230F9184" w:rsidR="00A146D5" w:rsidRDefault="00476AD2" w:rsidP="001902DA">
            <w:pPr>
              <w:pStyle w:val="KeinLeerraum"/>
            </w:pPr>
            <w:sdt>
              <w:sdtPr>
                <w:id w:val="-1767293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49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84905">
              <w:t xml:space="preserve"> Im Freien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C551F41" w14:textId="469B953D" w:rsidR="00A146D5" w:rsidRDefault="00D85FF4" w:rsidP="004E008F">
            <w:pPr>
              <w:pStyle w:val="KeinLeerraum"/>
              <w:jc w:val="right"/>
            </w:pPr>
            <w:r>
              <w:t>→</w:t>
            </w:r>
            <w:r w:rsidR="00CE1D4C">
              <w:t xml:space="preserve"> Kapazität: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215C" w14:textId="18B3975F" w:rsidR="00A146D5" w:rsidRDefault="00476AD2" w:rsidP="001902DA">
            <w:pPr>
              <w:pStyle w:val="KeinLeerraum"/>
            </w:pPr>
            <w:sdt>
              <w:sdtPr>
                <w:id w:val="580191176"/>
                <w:placeholder>
                  <w:docPart w:val="B85B90D1B2F14E239981590C1C4096E9"/>
                </w:placeholder>
                <w:showingPlcHdr/>
                <w:text/>
              </w:sdtPr>
              <w:sdtEndPr/>
              <w:sdtContent>
                <w:r w:rsidR="00D85FF4"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</w:p>
        </w:tc>
      </w:tr>
    </w:tbl>
    <w:p w14:paraId="2CC40D3B" w14:textId="77777777" w:rsidR="00450E10" w:rsidRPr="00450E10" w:rsidRDefault="00450E10" w:rsidP="00450E10">
      <w:pPr>
        <w:pStyle w:val="KeinLeerraum"/>
        <w:rPr>
          <w:sz w:val="6"/>
          <w:szCs w:val="6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1989"/>
        <w:gridCol w:w="1838"/>
        <w:gridCol w:w="1553"/>
      </w:tblGrid>
      <w:tr w:rsidR="004E008F" w14:paraId="3AA2A04E" w14:textId="77777777" w:rsidTr="004E008F">
        <w:tc>
          <w:tcPr>
            <w:tcW w:w="5382" w:type="dxa"/>
          </w:tcPr>
          <w:bookmarkStart w:id="2" w:name="_Hlk120719469"/>
          <w:p w14:paraId="25EEA917" w14:textId="46DCEF11" w:rsidR="004E008F" w:rsidRDefault="00476AD2" w:rsidP="008C16BC">
            <w:pPr>
              <w:pStyle w:val="KeinLeerraum"/>
            </w:pPr>
            <w:sdt>
              <w:sdtPr>
                <w:id w:val="-1780862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0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E008F">
              <w:t xml:space="preserve"> An einem der Öffentlichkeit zugänglichen Ort</w:t>
            </w:r>
          </w:p>
        </w:tc>
        <w:tc>
          <w:tcPr>
            <w:tcW w:w="1989" w:type="dxa"/>
          </w:tcPr>
          <w:p w14:paraId="4FD99EFC" w14:textId="43C041C3" w:rsidR="004E008F" w:rsidRDefault="00476AD2" w:rsidP="008C16BC">
            <w:pPr>
              <w:pStyle w:val="KeinLeerraum"/>
            </w:pPr>
            <w:sdt>
              <w:sdtPr>
                <w:id w:val="1095667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0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E008F">
              <w:t xml:space="preserve"> Zelt:</w:t>
            </w:r>
          </w:p>
        </w:tc>
        <w:tc>
          <w:tcPr>
            <w:tcW w:w="1838" w:type="dxa"/>
            <w:tcBorders>
              <w:right w:val="single" w:sz="4" w:space="0" w:color="auto"/>
            </w:tcBorders>
          </w:tcPr>
          <w:p w14:paraId="6AB51C43" w14:textId="0C48088B" w:rsidR="004E008F" w:rsidRDefault="004E008F" w:rsidP="004E008F">
            <w:pPr>
              <w:pStyle w:val="KeinLeerraum"/>
              <w:ind w:right="33"/>
              <w:jc w:val="right"/>
            </w:pPr>
            <w:r>
              <w:t xml:space="preserve">→ Länge x Breite: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13B3" w14:textId="77777777" w:rsidR="004E008F" w:rsidRDefault="00476AD2" w:rsidP="008C16BC">
            <w:pPr>
              <w:pStyle w:val="KeinLeerraum"/>
            </w:pPr>
            <w:sdt>
              <w:sdtPr>
                <w:id w:val="1083725166"/>
                <w:placeholder>
                  <w:docPart w:val="5A1FADE4FF284E0B90958193CF592419"/>
                </w:placeholder>
                <w:showingPlcHdr/>
                <w:text/>
              </w:sdtPr>
              <w:sdtEndPr/>
              <w:sdtContent>
                <w:r w:rsidR="004E008F"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</w:p>
        </w:tc>
      </w:tr>
    </w:tbl>
    <w:p w14:paraId="44D374B9" w14:textId="77777777" w:rsidR="0073081A" w:rsidRPr="00450E10" w:rsidRDefault="0073081A" w:rsidP="0073081A">
      <w:pPr>
        <w:pStyle w:val="KeinLeerraum"/>
        <w:rPr>
          <w:sz w:val="6"/>
          <w:szCs w:val="6"/>
        </w:rPr>
      </w:pPr>
    </w:p>
    <w:tbl>
      <w:tblPr>
        <w:tblStyle w:val="Tabellenraster"/>
        <w:tblW w:w="10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9346"/>
      </w:tblGrid>
      <w:tr w:rsidR="00E72554" w14:paraId="4B6F9AEF" w14:textId="77777777" w:rsidTr="00E72554">
        <w:tc>
          <w:tcPr>
            <w:tcW w:w="1418" w:type="dxa"/>
            <w:tcBorders>
              <w:right w:val="single" w:sz="4" w:space="0" w:color="auto"/>
            </w:tcBorders>
          </w:tcPr>
          <w:p w14:paraId="342EDB74" w14:textId="0017939F" w:rsidR="00E72554" w:rsidRDefault="00476AD2" w:rsidP="004E008F">
            <w:pPr>
              <w:pStyle w:val="KeinLeerraum"/>
            </w:pPr>
            <w:sdt>
              <w:sdtPr>
                <w:id w:val="1992827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255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72554">
              <w:t xml:space="preserve"> Andere:</w:t>
            </w:r>
          </w:p>
        </w:tc>
        <w:sdt>
          <w:sdtPr>
            <w:id w:val="-1021472807"/>
            <w:placeholder>
              <w:docPart w:val="2DF2A570F4654BC2AF45574C3918E05E"/>
            </w:placeholder>
            <w:showingPlcHdr/>
          </w:sdtPr>
          <w:sdtEndPr/>
          <w:sdtContent>
            <w:tc>
              <w:tcPr>
                <w:tcW w:w="93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A5CA89" w14:textId="2386F2A9" w:rsidR="00E72554" w:rsidRDefault="00E72554" w:rsidP="004E008F">
                <w:pPr>
                  <w:pStyle w:val="KeinLeerraum"/>
                </w:pPr>
                <w:r w:rsidRPr="00394D08">
                  <w:rPr>
                    <w:rStyle w:val="Platzhaltertext"/>
                    <w:vanish/>
                  </w:rPr>
                  <w:t>Beschreibung</w:t>
                </w:r>
              </w:p>
            </w:tc>
          </w:sdtContent>
        </w:sdt>
      </w:tr>
      <w:bookmarkEnd w:id="2"/>
    </w:tbl>
    <w:p w14:paraId="6C1FF12C" w14:textId="0911192A" w:rsidR="00914C5C" w:rsidRDefault="00914C5C" w:rsidP="00914C5C">
      <w:pPr>
        <w:spacing w:after="0"/>
      </w:pPr>
    </w:p>
    <w:tbl>
      <w:tblPr>
        <w:tblpPr w:leftFromText="141" w:rightFromText="141" w:vertAnchor="text" w:horzAnchor="margin" w:tblpY="-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2"/>
        <w:gridCol w:w="3591"/>
        <w:gridCol w:w="3589"/>
      </w:tblGrid>
      <w:tr w:rsidR="00914C5C" w:rsidRPr="00843402" w14:paraId="66697952" w14:textId="77777777" w:rsidTr="004E008F">
        <w:trPr>
          <w:trHeight w:val="7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5DCE4" w:themeFill="text2" w:themeFillTint="33"/>
            <w:vAlign w:val="center"/>
          </w:tcPr>
          <w:p w14:paraId="26D8CE27" w14:textId="0911192A" w:rsidR="00914C5C" w:rsidRPr="00C511F9" w:rsidRDefault="00914C5C" w:rsidP="00C430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4.3. </w:t>
            </w:r>
            <w:r w:rsidRPr="00C511F9">
              <w:rPr>
                <w:rFonts w:ascii="Calibri" w:eastAsia="Times New Roman" w:hAnsi="Calibri" w:cs="Calibri"/>
                <w:b/>
                <w:bCs/>
                <w:lang w:eastAsia="de-DE"/>
              </w:rPr>
              <w:t>Besucher</w:t>
            </w: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/Publikum</w:t>
            </w:r>
            <w:r w:rsidRPr="00C511F9">
              <w:rPr>
                <w:rFonts w:ascii="Calibri" w:eastAsia="Times New Roman" w:hAnsi="Calibri" w:cs="Calibri"/>
                <w:b/>
                <w:bCs/>
                <w:lang w:eastAsia="de-DE"/>
              </w:rPr>
              <w:t>:</w:t>
            </w:r>
          </w:p>
        </w:tc>
      </w:tr>
      <w:tr w:rsidR="00914C5C" w:rsidRPr="00843402" w14:paraId="3DAEBDE0" w14:textId="77777777" w:rsidTr="004E008F">
        <w:trPr>
          <w:trHeight w:val="7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601FBE" w14:textId="77777777" w:rsidR="00914C5C" w:rsidRPr="00C511F9" w:rsidRDefault="00914C5C" w:rsidP="00C430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</w:p>
        </w:tc>
      </w:tr>
      <w:tr w:rsidR="004E008F" w:rsidRPr="00843402" w14:paraId="0923504B" w14:textId="77777777" w:rsidTr="004E008F">
        <w:trPr>
          <w:trHeight w:val="402"/>
        </w:trPr>
        <w:tc>
          <w:tcPr>
            <w:tcW w:w="1667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3B70BF8" w14:textId="7E90612E" w:rsidR="004E008F" w:rsidRPr="00843402" w:rsidRDefault="004E008F" w:rsidP="00C430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bookmarkStart w:id="3" w:name="_Hlk120719569"/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Datum</w:t>
            </w:r>
          </w:p>
        </w:tc>
        <w:tc>
          <w:tcPr>
            <w:tcW w:w="166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478716" w14:textId="1D24F824" w:rsidR="004E008F" w:rsidRPr="00843402" w:rsidRDefault="004E008F" w:rsidP="00C430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Anzahl Besucher (Schätzung)</w:t>
            </w:r>
          </w:p>
        </w:tc>
        <w:tc>
          <w:tcPr>
            <w:tcW w:w="166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316603" w14:textId="72B5AFB6" w:rsidR="004E008F" w:rsidRPr="004E008F" w:rsidRDefault="004E008F" w:rsidP="00C430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4E008F">
              <w:rPr>
                <w:rFonts w:ascii="Calibri" w:eastAsia="Times New Roman" w:hAnsi="Calibri" w:cs="Calibri"/>
                <w:b/>
                <w:bCs/>
                <w:lang w:eastAsia="de-DE"/>
              </w:rPr>
              <w:t>Sperrstunde</w:t>
            </w: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?</w:t>
            </w:r>
            <w:r w:rsidRPr="004E008F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 (max. 03:00 Uhr)</w:t>
            </w:r>
          </w:p>
        </w:tc>
      </w:tr>
      <w:tr w:rsidR="004E008F" w:rsidRPr="00843402" w14:paraId="08709B1A" w14:textId="77777777" w:rsidTr="004E008F">
        <w:trPr>
          <w:trHeight w:val="402"/>
        </w:trPr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928785687"/>
              <w:placeholder>
                <w:docPart w:val="E3620824A6D84D7F853FC160BCD99CCE"/>
              </w:placeholder>
              <w:showingPlcHdr/>
            </w:sdtPr>
            <w:sdtEndPr/>
            <w:sdtContent>
              <w:p w14:paraId="41E645B8" w14:textId="1595513B" w:rsidR="004E008F" w:rsidRP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Datum</w:t>
                </w:r>
              </w:p>
            </w:sdtContent>
          </w:sdt>
        </w:tc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703057700"/>
              <w:placeholder>
                <w:docPart w:val="019552F197A64CFF9E1A78D2FAE83C63"/>
              </w:placeholder>
              <w:showingPlcHdr/>
            </w:sdtPr>
            <w:sdtEndPr/>
            <w:sdtContent>
              <w:p w14:paraId="3A0D8AA5" w14:textId="40001462" w:rsidR="004E008F" w:rsidRP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Schätzung</w:t>
                </w:r>
              </w:p>
            </w:sdtContent>
          </w:sdt>
        </w:tc>
        <w:tc>
          <w:tcPr>
            <w:tcW w:w="1666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-609436661"/>
              <w:placeholder>
                <w:docPart w:val="96A599A48A804BD0A71370127D29919A"/>
              </w:placeholder>
              <w:showingPlcHdr/>
            </w:sdtPr>
            <w:sdtEndPr/>
            <w:sdtContent>
              <w:p w14:paraId="165CFD5D" w14:textId="2438E898" w:rsid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Uhrzeit</w:t>
                </w:r>
              </w:p>
            </w:sdtContent>
          </w:sdt>
        </w:tc>
      </w:tr>
      <w:tr w:rsidR="004E008F" w:rsidRPr="00843402" w14:paraId="46D88756" w14:textId="77777777" w:rsidTr="004E008F">
        <w:trPr>
          <w:trHeight w:val="402"/>
        </w:trPr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-665403452"/>
              <w:placeholder>
                <w:docPart w:val="004A907F801C48E6973D5C9D52000470"/>
              </w:placeholder>
              <w:showingPlcHdr/>
            </w:sdtPr>
            <w:sdtEndPr/>
            <w:sdtContent>
              <w:p w14:paraId="2ACC0080" w14:textId="1A9359D1" w:rsidR="004E008F" w:rsidRP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Datum</w:t>
                </w:r>
              </w:p>
            </w:sdtContent>
          </w:sdt>
        </w:tc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-254831672"/>
              <w:placeholder>
                <w:docPart w:val="F6620BBF72D048A189FDB9D4F09EC335"/>
              </w:placeholder>
              <w:showingPlcHdr/>
            </w:sdtPr>
            <w:sdtEndPr/>
            <w:sdtContent>
              <w:p w14:paraId="68BD7574" w14:textId="2074E84A" w:rsid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Schätzung</w:t>
                </w:r>
              </w:p>
            </w:sdtContent>
          </w:sdt>
        </w:tc>
        <w:tc>
          <w:tcPr>
            <w:tcW w:w="1666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-1767457511"/>
              <w:placeholder>
                <w:docPart w:val="3A0C2A8267BA4EA09BD080E1F8B8D2F3"/>
              </w:placeholder>
              <w:showingPlcHdr/>
            </w:sdtPr>
            <w:sdtEndPr/>
            <w:sdtContent>
              <w:p w14:paraId="5CEE8E5E" w14:textId="6769278F" w:rsid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972DC0"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Uhrzeit</w:t>
                </w:r>
              </w:p>
            </w:sdtContent>
          </w:sdt>
        </w:tc>
      </w:tr>
      <w:tr w:rsidR="004E008F" w:rsidRPr="00843402" w14:paraId="554EEAD4" w14:textId="77777777" w:rsidTr="004E008F">
        <w:trPr>
          <w:trHeight w:val="402"/>
        </w:trPr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-641889382"/>
              <w:placeholder>
                <w:docPart w:val="F4F82A06019444A7A1DB950B4EF6675B"/>
              </w:placeholder>
              <w:showingPlcHdr/>
            </w:sdtPr>
            <w:sdtEndPr/>
            <w:sdtContent>
              <w:p w14:paraId="7BCCCA40" w14:textId="21E95981" w:rsidR="004E008F" w:rsidRP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Datum</w:t>
                </w:r>
              </w:p>
            </w:sdtContent>
          </w:sdt>
        </w:tc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-1021085624"/>
              <w:placeholder>
                <w:docPart w:val="753ED66CFA9949CA867BCA4EE0557230"/>
              </w:placeholder>
              <w:showingPlcHdr/>
            </w:sdtPr>
            <w:sdtEndPr/>
            <w:sdtContent>
              <w:p w14:paraId="67FA2544" w14:textId="57883C0F" w:rsid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Schätzung</w:t>
                </w:r>
              </w:p>
            </w:sdtContent>
          </w:sdt>
        </w:tc>
        <w:tc>
          <w:tcPr>
            <w:tcW w:w="1666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1041639278"/>
              <w:placeholder>
                <w:docPart w:val="284D96E061B2413BBB915D3A6E6C4076"/>
              </w:placeholder>
              <w:showingPlcHdr/>
            </w:sdtPr>
            <w:sdtEndPr/>
            <w:sdtContent>
              <w:p w14:paraId="4AA5CA4E" w14:textId="7277F7F2" w:rsidR="004E008F" w:rsidRDefault="004E008F" w:rsidP="004E008F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972DC0"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Uhrzeit</w:t>
                </w:r>
              </w:p>
            </w:sdtContent>
          </w:sdt>
        </w:tc>
      </w:tr>
    </w:tbl>
    <w:tbl>
      <w:tblPr>
        <w:tblStyle w:val="Tabellenraster"/>
        <w:tblW w:w="107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19"/>
        <w:gridCol w:w="1401"/>
        <w:gridCol w:w="2731"/>
        <w:gridCol w:w="21"/>
      </w:tblGrid>
      <w:tr w:rsidR="00A75A9E" w14:paraId="138E2BC7" w14:textId="77777777" w:rsidTr="004E008F">
        <w:trPr>
          <w:gridAfter w:val="1"/>
          <w:wAfter w:w="18" w:type="dxa"/>
        </w:trPr>
        <w:tc>
          <w:tcPr>
            <w:tcW w:w="10754" w:type="dxa"/>
            <w:gridSpan w:val="3"/>
            <w:shd w:val="clear" w:color="auto" w:fill="D5DCE4" w:themeFill="text2" w:themeFillTint="33"/>
          </w:tcPr>
          <w:bookmarkEnd w:id="3"/>
          <w:p w14:paraId="5E3E3543" w14:textId="5D84C7C5" w:rsidR="00A75A9E" w:rsidRPr="00867856" w:rsidRDefault="002A5F08" w:rsidP="009E1408">
            <w:pPr>
              <w:pStyle w:val="KeinLeerraum"/>
              <w:rPr>
                <w:b/>
                <w:bCs/>
              </w:rPr>
            </w:pPr>
            <w:r>
              <w:rPr>
                <w:b/>
                <w:bCs/>
              </w:rPr>
              <w:t xml:space="preserve">4.4. </w:t>
            </w:r>
            <w:r w:rsidR="00DA7C2B">
              <w:rPr>
                <w:b/>
                <w:bCs/>
              </w:rPr>
              <w:t>Sicherheitsdienst</w:t>
            </w:r>
          </w:p>
        </w:tc>
      </w:tr>
      <w:tr w:rsidR="00A75A9E" w14:paraId="2D691A5F" w14:textId="77777777" w:rsidTr="004E008F">
        <w:trPr>
          <w:gridAfter w:val="1"/>
          <w:wAfter w:w="18" w:type="dxa"/>
        </w:trPr>
        <w:tc>
          <w:tcPr>
            <w:tcW w:w="10754" w:type="dxa"/>
            <w:gridSpan w:val="3"/>
            <w:shd w:val="clear" w:color="auto" w:fill="auto"/>
          </w:tcPr>
          <w:p w14:paraId="50321C00" w14:textId="77777777" w:rsidR="00A75A9E" w:rsidRDefault="00A75A9E" w:rsidP="009E1408">
            <w:pPr>
              <w:pStyle w:val="KeinLeerraum"/>
              <w:rPr>
                <w:b/>
                <w:bCs/>
              </w:rPr>
            </w:pPr>
          </w:p>
        </w:tc>
      </w:tr>
      <w:tr w:rsidR="00DA7C2B" w:rsidRPr="005A7C96" w14:paraId="78B874E0" w14:textId="77777777" w:rsidTr="004E008F">
        <w:tc>
          <w:tcPr>
            <w:tcW w:w="6601" w:type="dxa"/>
          </w:tcPr>
          <w:p w14:paraId="303C6383" w14:textId="45EA8EBC" w:rsidR="00DA7C2B" w:rsidRPr="005A7C96" w:rsidRDefault="00DA7C2B" w:rsidP="009E1408">
            <w:pPr>
              <w:pStyle w:val="KeinLeerraum"/>
            </w:pPr>
            <w:r w:rsidRPr="005A7C96">
              <w:t>Wird Ihrerseits auf Initiative ein Sicherheitsdienst gewährleistet?</w:t>
            </w:r>
          </w:p>
        </w:tc>
        <w:tc>
          <w:tcPr>
            <w:tcW w:w="1332" w:type="dxa"/>
          </w:tcPr>
          <w:p w14:paraId="17C267B8" w14:textId="77777777" w:rsidR="00DA7C2B" w:rsidRPr="005A7C96" w:rsidRDefault="00476AD2" w:rsidP="009E1408">
            <w:pPr>
              <w:pStyle w:val="KeinLeerraum"/>
            </w:pPr>
            <w:sdt>
              <w:sdtPr>
                <w:id w:val="1175929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7C2B" w:rsidRPr="005A7C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A7C2B" w:rsidRPr="005A7C96">
              <w:t xml:space="preserve"> Ja</w:t>
            </w:r>
          </w:p>
        </w:tc>
        <w:tc>
          <w:tcPr>
            <w:tcW w:w="2839" w:type="dxa"/>
            <w:gridSpan w:val="2"/>
          </w:tcPr>
          <w:p w14:paraId="1811AA21" w14:textId="77777777" w:rsidR="00DA7C2B" w:rsidRPr="005A7C96" w:rsidRDefault="00476AD2" w:rsidP="009E1408">
            <w:pPr>
              <w:pStyle w:val="KeinLeerraum"/>
            </w:pPr>
            <w:sdt>
              <w:sdtPr>
                <w:id w:val="-1215732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7C2B" w:rsidRPr="005A7C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A7C2B" w:rsidRPr="005A7C96">
              <w:t xml:space="preserve"> Nein</w:t>
            </w:r>
          </w:p>
        </w:tc>
      </w:tr>
      <w:tr w:rsidR="00DA7C2B" w:rsidRPr="00A63131" w14:paraId="439EA8CB" w14:textId="77777777" w:rsidTr="0064484C">
        <w:tc>
          <w:tcPr>
            <w:tcW w:w="10772" w:type="dxa"/>
            <w:gridSpan w:val="4"/>
          </w:tcPr>
          <w:tbl>
            <w:tblPr>
              <w:tblpPr w:leftFromText="141" w:rightFromText="141" w:vertAnchor="text" w:horzAnchor="margin" w:tblpY="81"/>
              <w:tblW w:w="1062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43"/>
              <w:gridCol w:w="2272"/>
              <w:gridCol w:w="2829"/>
              <w:gridCol w:w="850"/>
              <w:gridCol w:w="2833"/>
            </w:tblGrid>
            <w:tr w:rsidR="0064484C" w:rsidRPr="00843402" w14:paraId="4C697777" w14:textId="77777777" w:rsidTr="0064484C">
              <w:trPr>
                <w:trHeight w:val="402"/>
              </w:trPr>
              <w:tc>
                <w:tcPr>
                  <w:tcW w:w="867" w:type="pct"/>
                  <w:shd w:val="clear" w:color="auto" w:fill="auto"/>
                  <w:vAlign w:val="center"/>
                  <w:hideMark/>
                </w:tcPr>
                <w:p w14:paraId="51510647" w14:textId="48B41157" w:rsidR="0064484C" w:rsidRPr="0064484C" w:rsidRDefault="0064484C" w:rsidP="0064484C">
                  <w:pPr>
                    <w:spacing w:after="0" w:line="240" w:lineRule="auto"/>
                    <w:rPr>
                      <w:rFonts w:ascii="Calibri" w:eastAsia="Times New Roman" w:hAnsi="Calibri" w:cs="Calibri"/>
                      <w:lang w:eastAsia="de-DE"/>
                    </w:rPr>
                  </w:pPr>
                  <w:r w:rsidRPr="0064484C">
                    <w:rPr>
                      <w:rFonts w:ascii="Calibri" w:eastAsia="Times New Roman" w:hAnsi="Calibri" w:cs="Calibri"/>
                      <w:lang w:eastAsia="de-DE"/>
                    </w:rPr>
                    <w:t>Wenn „Ja“</w:t>
                  </w:r>
                </w:p>
              </w:tc>
              <w:tc>
                <w:tcPr>
                  <w:tcW w:w="1069" w:type="pct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6AAA49" w14:textId="6239A38D" w:rsidR="0064484C" w:rsidRPr="00AA0C1E" w:rsidRDefault="0064484C" w:rsidP="0064484C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i/>
                      <w:iCs/>
                      <w:lang w:eastAsia="de-DE"/>
                    </w:rPr>
                  </w:pPr>
                  <w:r>
                    <w:rPr>
                      <w:rFonts w:ascii="Calibri" w:eastAsia="Times New Roman" w:hAnsi="Calibri" w:cs="Calibri"/>
                      <w:i/>
                      <w:iCs/>
                      <w:lang w:eastAsia="de-DE"/>
                    </w:rPr>
                    <w:t>Name/Verantwortlicher</w:t>
                  </w:r>
                </w:p>
              </w:tc>
              <w:sdt>
                <w:sdtPr>
                  <w:rPr>
                    <w:rFonts w:ascii="Calibri" w:eastAsia="Times New Roman" w:hAnsi="Calibri" w:cs="Calibri"/>
                    <w:lang w:eastAsia="de-DE"/>
                  </w:rPr>
                  <w:id w:val="557365627"/>
                  <w:placeholder>
                    <w:docPart w:val="A316836DF7434394B44C35F9AF645C41"/>
                  </w:placeholder>
                  <w:showingPlcHdr/>
                </w:sdtPr>
                <w:sdtEndPr/>
                <w:sdtContent>
                  <w:tc>
                    <w:tcPr>
                      <w:tcW w:w="1331" w:type="pc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</w:tcPr>
                    <w:p w14:paraId="131379DB" w14:textId="397E1A4D" w:rsidR="0064484C" w:rsidRPr="00843402" w:rsidRDefault="0064484C" w:rsidP="0064484C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b/>
                          <w:bCs/>
                          <w:lang w:eastAsia="de-DE"/>
                        </w:rPr>
                      </w:pPr>
                      <w:r>
                        <w:rPr>
                          <w:rFonts w:ascii="Calibri" w:eastAsia="Times New Roman" w:hAnsi="Calibri" w:cs="Calibri"/>
                          <w:vanish/>
                          <w:color w:val="808080" w:themeColor="background1" w:themeShade="80"/>
                          <w:lang w:eastAsia="de-DE"/>
                        </w:rPr>
                        <w:t>Name</w:t>
                      </w:r>
                    </w:p>
                  </w:tc>
                </w:sdtContent>
              </w:sdt>
              <w:tc>
                <w:tcPr>
                  <w:tcW w:w="40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67709" w14:textId="4085B210" w:rsidR="0064484C" w:rsidRPr="00843402" w:rsidRDefault="0064484C" w:rsidP="0064484C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lang w:eastAsia="de-DE"/>
                    </w:rPr>
                  </w:pPr>
                  <w:r>
                    <w:rPr>
                      <w:rFonts w:ascii="Calibri" w:eastAsia="Times New Roman" w:hAnsi="Calibri" w:cs="Calibri"/>
                      <w:i/>
                      <w:iCs/>
                      <w:lang w:eastAsia="de-DE"/>
                    </w:rPr>
                    <w:t>Tel.</w:t>
                  </w:r>
                </w:p>
              </w:tc>
              <w:sdt>
                <w:sdtPr>
                  <w:rPr>
                    <w:rFonts w:ascii="Calibri" w:eastAsia="Times New Roman" w:hAnsi="Calibri" w:cs="Calibri"/>
                    <w:lang w:eastAsia="de-DE"/>
                  </w:rPr>
                  <w:id w:val="-76138014"/>
                  <w:placeholder>
                    <w:docPart w:val="925CDFEF40464D1586A5A94D7FBED0C2"/>
                  </w:placeholder>
                  <w:showingPlcHdr/>
                </w:sdtPr>
                <w:sdtEndPr/>
                <w:sdtContent>
                  <w:tc>
                    <w:tcPr>
                      <w:tcW w:w="1334" w:type="pc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</w:tcPr>
                    <w:p w14:paraId="5D81821D" w14:textId="382EED06" w:rsidR="0064484C" w:rsidRPr="00843402" w:rsidRDefault="0064484C" w:rsidP="0064484C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lang w:eastAsia="de-DE"/>
                        </w:rPr>
                      </w:pPr>
                      <w:r w:rsidRPr="00394D08">
                        <w:rPr>
                          <w:rStyle w:val="Platzhaltertext"/>
                          <w:vanish/>
                        </w:rPr>
                        <w:t>Erreichbare Nummer</w:t>
                      </w:r>
                    </w:p>
                  </w:tc>
                </w:sdtContent>
              </w:sdt>
            </w:tr>
            <w:tr w:rsidR="0064484C" w14:paraId="400E946D" w14:textId="77777777" w:rsidTr="0064484C">
              <w:trPr>
                <w:trHeight w:val="402"/>
              </w:trPr>
              <w:tc>
                <w:tcPr>
                  <w:tcW w:w="867" w:type="pct"/>
                  <w:shd w:val="clear" w:color="auto" w:fill="auto"/>
                  <w:vAlign w:val="center"/>
                </w:tcPr>
                <w:p w14:paraId="0518DD69" w14:textId="77777777" w:rsidR="0064484C" w:rsidRDefault="0064484C" w:rsidP="0064484C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lang w:eastAsia="de-DE"/>
                    </w:rPr>
                  </w:pPr>
                </w:p>
              </w:tc>
              <w:tc>
                <w:tcPr>
                  <w:tcW w:w="4133" w:type="pct"/>
                  <w:gridSpan w:val="4"/>
                  <w:shd w:val="clear" w:color="auto" w:fill="auto"/>
                  <w:vAlign w:val="center"/>
                </w:tcPr>
                <w:p w14:paraId="6AEA781B" w14:textId="2C1E3587" w:rsidR="0064484C" w:rsidRDefault="00476AD2" w:rsidP="0064484C">
                  <w:pPr>
                    <w:spacing w:after="0" w:line="240" w:lineRule="auto"/>
                    <w:rPr>
                      <w:rFonts w:ascii="Calibri" w:eastAsia="Times New Roman" w:hAnsi="Calibri" w:cs="Calibri"/>
                      <w:lang w:eastAsia="de-DE"/>
                    </w:rPr>
                  </w:pPr>
                  <w:sdt>
                    <w:sdtPr>
                      <w:id w:val="12292568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4484C" w:rsidRPr="005A7C96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64484C" w:rsidRPr="005A7C96">
                    <w:t xml:space="preserve"> Professioneller Sicherheitsdienst</w:t>
                  </w:r>
                  <w:r w:rsidR="0064484C">
                    <w:t xml:space="preserve">  </w:t>
                  </w:r>
                </w:p>
              </w:tc>
            </w:tr>
            <w:tr w:rsidR="0064484C" w14:paraId="339C9F52" w14:textId="77777777" w:rsidTr="0064484C">
              <w:trPr>
                <w:trHeight w:val="402"/>
              </w:trPr>
              <w:tc>
                <w:tcPr>
                  <w:tcW w:w="867" w:type="pct"/>
                  <w:shd w:val="clear" w:color="auto" w:fill="auto"/>
                  <w:vAlign w:val="center"/>
                </w:tcPr>
                <w:p w14:paraId="0A60F3BD" w14:textId="77777777" w:rsidR="0064484C" w:rsidRDefault="0064484C" w:rsidP="0064484C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lang w:eastAsia="de-DE"/>
                    </w:rPr>
                  </w:pPr>
                </w:p>
              </w:tc>
              <w:tc>
                <w:tcPr>
                  <w:tcW w:w="4133" w:type="pct"/>
                  <w:gridSpan w:val="4"/>
                  <w:shd w:val="clear" w:color="auto" w:fill="auto"/>
                  <w:vAlign w:val="center"/>
                </w:tcPr>
                <w:p w14:paraId="73298A01" w14:textId="1DF83E0F" w:rsidR="0064484C" w:rsidRDefault="00476AD2" w:rsidP="0064484C">
                  <w:pPr>
                    <w:pStyle w:val="KeinLeerraum"/>
                    <w:ind w:right="2995"/>
                  </w:pPr>
                  <w:sdt>
                    <w:sdtPr>
                      <w:id w:val="1510301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4484C" w:rsidRPr="005A7C96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64484C" w:rsidRPr="005A7C96">
                    <w:t xml:space="preserve"> </w:t>
                  </w:r>
                  <w:r w:rsidR="0064484C">
                    <w:t>Sicherheitsdienst</w:t>
                  </w:r>
                  <w:r w:rsidR="0064484C" w:rsidRPr="005A7C96">
                    <w:t xml:space="preserve"> durch </w:t>
                  </w:r>
                  <w:r w:rsidR="0064484C">
                    <w:t>den Veranstalter gewährleistet</w:t>
                  </w:r>
                </w:p>
                <w:p w14:paraId="5BF07A9C" w14:textId="0345FA20" w:rsidR="0064484C" w:rsidRDefault="0064484C" w:rsidP="0064484C">
                  <w:pPr>
                    <w:spacing w:after="0" w:line="240" w:lineRule="auto"/>
                    <w:ind w:left="349"/>
                    <w:rPr>
                      <w:rFonts w:ascii="Calibri" w:eastAsia="Times New Roman" w:hAnsi="Calibri" w:cs="Calibri"/>
                      <w:lang w:eastAsia="de-DE"/>
                    </w:rPr>
                  </w:pPr>
                  <w:r w:rsidRPr="00AC4BA1">
                    <w:rPr>
                      <w:i/>
                      <w:iCs/>
                      <w:sz w:val="18"/>
                      <w:szCs w:val="18"/>
                    </w:rPr>
                    <w:t xml:space="preserve">Hierfür benötigt es einer Zustimmung des Bürgermeisters. </w:t>
                  </w:r>
                  <w:r w:rsidRPr="00AC4BA1">
                    <w:rPr>
                      <w:rFonts w:ascii="Calibri" w:eastAsia="Times New Roman" w:hAnsi="Calibri" w:cs="Calibri"/>
                      <w:i/>
                      <w:iCs/>
                      <w:sz w:val="18"/>
                      <w:szCs w:val="18"/>
                      <w:lang w:eastAsia="de-DE"/>
                    </w:rPr>
                    <w:t xml:space="preserve">Fügen Sie der Anmeldung eine Liste </w:t>
                  </w:r>
                  <w:r>
                    <w:rPr>
                      <w:rFonts w:ascii="Calibri" w:eastAsia="Times New Roman" w:hAnsi="Calibri" w:cs="Calibri"/>
                      <w:i/>
                      <w:iCs/>
                      <w:sz w:val="18"/>
                      <w:szCs w:val="18"/>
                      <w:lang w:eastAsia="de-DE"/>
                    </w:rPr>
                    <w:t xml:space="preserve">der Personen mit </w:t>
                  </w:r>
                  <w:r w:rsidRPr="007476DC">
                    <w:rPr>
                      <w:rFonts w:ascii="Calibri" w:eastAsia="Times New Roman" w:hAnsi="Calibri" w:cs="Calibri"/>
                      <w:i/>
                      <w:iCs/>
                      <w:sz w:val="18"/>
                      <w:szCs w:val="18"/>
                      <w:u w:val="single"/>
                      <w:lang w:eastAsia="de-DE"/>
                    </w:rPr>
                    <w:t>Namen</w:t>
                  </w:r>
                  <w:r>
                    <w:rPr>
                      <w:rFonts w:ascii="Calibri" w:eastAsia="Times New Roman" w:hAnsi="Calibri" w:cs="Calibri"/>
                      <w:i/>
                      <w:iCs/>
                      <w:sz w:val="18"/>
                      <w:szCs w:val="18"/>
                      <w:lang w:eastAsia="de-DE"/>
                    </w:rPr>
                    <w:t xml:space="preserve">, </w:t>
                  </w:r>
                  <w:r w:rsidRPr="007476DC">
                    <w:rPr>
                      <w:rFonts w:ascii="Calibri" w:eastAsia="Times New Roman" w:hAnsi="Calibri" w:cs="Calibri"/>
                      <w:i/>
                      <w:iCs/>
                      <w:sz w:val="18"/>
                      <w:szCs w:val="18"/>
                      <w:u w:val="single"/>
                      <w:lang w:eastAsia="de-DE"/>
                    </w:rPr>
                    <w:t>Geburtsdatum</w:t>
                  </w:r>
                  <w:r>
                    <w:rPr>
                      <w:rFonts w:ascii="Calibri" w:eastAsia="Times New Roman" w:hAnsi="Calibri" w:cs="Calibri"/>
                      <w:i/>
                      <w:iCs/>
                      <w:sz w:val="18"/>
                      <w:szCs w:val="18"/>
                      <w:lang w:eastAsia="de-DE"/>
                    </w:rPr>
                    <w:t xml:space="preserve"> und </w:t>
                  </w:r>
                  <w:r w:rsidRPr="007476DC">
                    <w:rPr>
                      <w:rFonts w:ascii="Calibri" w:eastAsia="Times New Roman" w:hAnsi="Calibri" w:cs="Calibri"/>
                      <w:i/>
                      <w:iCs/>
                      <w:sz w:val="18"/>
                      <w:szCs w:val="18"/>
                      <w:u w:val="single"/>
                      <w:lang w:eastAsia="de-DE"/>
                    </w:rPr>
                    <w:t>Handynummer</w:t>
                  </w:r>
                  <w:r>
                    <w:rPr>
                      <w:rFonts w:ascii="Calibri" w:eastAsia="Times New Roman" w:hAnsi="Calibri" w:cs="Calibri"/>
                      <w:i/>
                      <w:iCs/>
                      <w:sz w:val="18"/>
                      <w:szCs w:val="18"/>
                      <w:lang w:eastAsia="de-DE"/>
                    </w:rPr>
                    <w:t xml:space="preserve"> bei. </w:t>
                  </w:r>
                  <w:r w:rsidRPr="002F576E"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eastAsia="de-DE"/>
                    </w:rPr>
                    <w:t>Die Personen dürfen während der Veranstaltung kein</w:t>
                  </w:r>
                  <w:r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eastAsia="de-DE"/>
                    </w:rPr>
                    <w:t>en</w:t>
                  </w:r>
                  <w:r w:rsidRPr="002F576E"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eastAsia="de-DE"/>
                    </w:rPr>
                    <w:t xml:space="preserve"> Alkohol</w:t>
                  </w:r>
                  <w:r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eastAsia="de-DE"/>
                    </w:rPr>
                    <w:t xml:space="preserve"> </w:t>
                  </w:r>
                  <w:r w:rsidRPr="002F576E"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eastAsia="de-DE"/>
                    </w:rPr>
                    <w:t>trinken und müssen als Sicherheitsdienst erkennbar sein.</w:t>
                  </w:r>
                </w:p>
              </w:tc>
            </w:tr>
          </w:tbl>
          <w:p w14:paraId="6C102D16" w14:textId="08E37B24" w:rsidR="0064484C" w:rsidRPr="00760AAC" w:rsidRDefault="0064484C" w:rsidP="0064484C">
            <w:pPr>
              <w:pStyle w:val="KeinLeerraum"/>
              <w:rPr>
                <w:color w:val="FF0000"/>
                <w:sz w:val="18"/>
                <w:szCs w:val="18"/>
              </w:rPr>
            </w:pPr>
          </w:p>
        </w:tc>
      </w:tr>
    </w:tbl>
    <w:p w14:paraId="6872221F" w14:textId="5A1924D0" w:rsidR="0064484C" w:rsidRDefault="0064484C" w:rsidP="0064484C">
      <w:pPr>
        <w:pStyle w:val="KeinLeerraum"/>
      </w:pPr>
    </w:p>
    <w:tbl>
      <w:tblPr>
        <w:tblStyle w:val="Tabellenraster"/>
        <w:tblW w:w="107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5"/>
        <w:gridCol w:w="1380"/>
        <w:gridCol w:w="2930"/>
        <w:gridCol w:w="17"/>
      </w:tblGrid>
      <w:tr w:rsidR="0064484C" w14:paraId="6009EC6C" w14:textId="77777777" w:rsidTr="004E008F">
        <w:trPr>
          <w:gridAfter w:val="1"/>
          <w:wAfter w:w="14" w:type="dxa"/>
        </w:trPr>
        <w:tc>
          <w:tcPr>
            <w:tcW w:w="10758" w:type="dxa"/>
            <w:gridSpan w:val="3"/>
            <w:shd w:val="clear" w:color="auto" w:fill="D5DCE4" w:themeFill="text2" w:themeFillTint="33"/>
          </w:tcPr>
          <w:p w14:paraId="29E20C98" w14:textId="3418FAFC" w:rsidR="0064484C" w:rsidRPr="00867856" w:rsidRDefault="0064484C" w:rsidP="00C4303C">
            <w:pPr>
              <w:pStyle w:val="KeinLeerraum"/>
              <w:rPr>
                <w:b/>
                <w:bCs/>
              </w:rPr>
            </w:pPr>
            <w:r>
              <w:rPr>
                <w:b/>
                <w:bCs/>
              </w:rPr>
              <w:t>4.5. Musikalische Begleitung</w:t>
            </w:r>
          </w:p>
        </w:tc>
      </w:tr>
      <w:tr w:rsidR="0064484C" w14:paraId="15A17CED" w14:textId="77777777" w:rsidTr="004E008F">
        <w:trPr>
          <w:gridAfter w:val="1"/>
          <w:wAfter w:w="14" w:type="dxa"/>
        </w:trPr>
        <w:tc>
          <w:tcPr>
            <w:tcW w:w="10758" w:type="dxa"/>
            <w:gridSpan w:val="3"/>
            <w:shd w:val="clear" w:color="auto" w:fill="auto"/>
          </w:tcPr>
          <w:p w14:paraId="77BFD6D4" w14:textId="77777777" w:rsidR="0064484C" w:rsidRDefault="0064484C" w:rsidP="00C4303C">
            <w:pPr>
              <w:pStyle w:val="KeinLeerraum"/>
              <w:rPr>
                <w:b/>
                <w:bCs/>
              </w:rPr>
            </w:pPr>
          </w:p>
        </w:tc>
      </w:tr>
      <w:tr w:rsidR="0064484C" w:rsidRPr="005A7C96" w14:paraId="5E875C5D" w14:textId="77777777" w:rsidTr="004E008F">
        <w:tc>
          <w:tcPr>
            <w:tcW w:w="6493" w:type="dxa"/>
          </w:tcPr>
          <w:p w14:paraId="6F4257F4" w14:textId="01191953" w:rsidR="0064484C" w:rsidRPr="005A7C96" w:rsidRDefault="0064484C" w:rsidP="00C4303C">
            <w:pPr>
              <w:pStyle w:val="KeinLeerraum"/>
            </w:pPr>
            <w:r>
              <w:t>Wird ihre Veranstaltung musikalisch begleitet?</w:t>
            </w:r>
          </w:p>
        </w:tc>
        <w:tc>
          <w:tcPr>
            <w:tcW w:w="1269" w:type="dxa"/>
          </w:tcPr>
          <w:p w14:paraId="5F350CE5" w14:textId="77777777" w:rsidR="0064484C" w:rsidRPr="005A7C96" w:rsidRDefault="00476AD2" w:rsidP="00C4303C">
            <w:pPr>
              <w:pStyle w:val="KeinLeerraum"/>
            </w:pPr>
            <w:sdt>
              <w:sdtPr>
                <w:id w:val="871878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484C" w:rsidRPr="005A7C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4484C" w:rsidRPr="005A7C96">
              <w:t xml:space="preserve"> Ja</w:t>
            </w:r>
          </w:p>
        </w:tc>
        <w:tc>
          <w:tcPr>
            <w:tcW w:w="3010" w:type="dxa"/>
            <w:gridSpan w:val="2"/>
          </w:tcPr>
          <w:p w14:paraId="113CA4B5" w14:textId="77777777" w:rsidR="0064484C" w:rsidRPr="005A7C96" w:rsidRDefault="00476AD2" w:rsidP="00C4303C">
            <w:pPr>
              <w:pStyle w:val="KeinLeerraum"/>
            </w:pPr>
            <w:sdt>
              <w:sdtPr>
                <w:id w:val="900491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484C" w:rsidRPr="005A7C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4484C" w:rsidRPr="005A7C96">
              <w:t xml:space="preserve"> Nein</w:t>
            </w:r>
          </w:p>
        </w:tc>
      </w:tr>
      <w:tr w:rsidR="0064484C" w:rsidRPr="00A63131" w14:paraId="4C0D1557" w14:textId="77777777" w:rsidTr="0064484C">
        <w:tc>
          <w:tcPr>
            <w:tcW w:w="10772" w:type="dxa"/>
            <w:gridSpan w:val="4"/>
          </w:tcPr>
          <w:tbl>
            <w:tblPr>
              <w:tblpPr w:leftFromText="141" w:rightFromText="141" w:vertAnchor="text" w:horzAnchor="margin" w:tblpY="81"/>
              <w:tblW w:w="1062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89"/>
              <w:gridCol w:w="2487"/>
              <w:gridCol w:w="2776"/>
              <w:gridCol w:w="797"/>
              <w:gridCol w:w="2778"/>
            </w:tblGrid>
            <w:tr w:rsidR="0064484C" w:rsidRPr="00843402" w14:paraId="59D7F65A" w14:textId="77777777" w:rsidTr="0064484C">
              <w:trPr>
                <w:trHeight w:val="402"/>
              </w:trPr>
              <w:tc>
                <w:tcPr>
                  <w:tcW w:w="842" w:type="pct"/>
                  <w:shd w:val="clear" w:color="auto" w:fill="auto"/>
                  <w:vAlign w:val="center"/>
                  <w:hideMark/>
                </w:tcPr>
                <w:p w14:paraId="09EF46DC" w14:textId="77777777" w:rsidR="0064484C" w:rsidRPr="0064484C" w:rsidRDefault="0064484C" w:rsidP="00C4303C">
                  <w:pPr>
                    <w:spacing w:after="0" w:line="240" w:lineRule="auto"/>
                    <w:rPr>
                      <w:rFonts w:ascii="Calibri" w:eastAsia="Times New Roman" w:hAnsi="Calibri" w:cs="Calibri"/>
                      <w:lang w:eastAsia="de-DE"/>
                    </w:rPr>
                  </w:pPr>
                  <w:r w:rsidRPr="0064484C">
                    <w:rPr>
                      <w:rFonts w:ascii="Calibri" w:eastAsia="Times New Roman" w:hAnsi="Calibri" w:cs="Calibri"/>
                      <w:lang w:eastAsia="de-DE"/>
                    </w:rPr>
                    <w:t>Wenn „Ja“</w:t>
                  </w:r>
                </w:p>
              </w:tc>
              <w:tc>
                <w:tcPr>
                  <w:tcW w:w="1170" w:type="pct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7E2F0D" w14:textId="659CC3F9" w:rsidR="0064484C" w:rsidRPr="00AA0C1E" w:rsidRDefault="0064484C" w:rsidP="00C4303C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i/>
                      <w:iCs/>
                      <w:lang w:eastAsia="de-DE"/>
                    </w:rPr>
                  </w:pPr>
                  <w:r>
                    <w:rPr>
                      <w:rFonts w:ascii="Calibri" w:eastAsia="Times New Roman" w:hAnsi="Calibri" w:cs="Calibri"/>
                      <w:i/>
                      <w:iCs/>
                      <w:lang w:eastAsia="de-DE"/>
                    </w:rPr>
                    <w:t>Band/DJ/Verantwortlicher</w:t>
                  </w:r>
                </w:p>
              </w:tc>
              <w:sdt>
                <w:sdtPr>
                  <w:rPr>
                    <w:rFonts w:ascii="Calibri" w:eastAsia="Times New Roman" w:hAnsi="Calibri" w:cs="Calibri"/>
                    <w:lang w:eastAsia="de-DE"/>
                  </w:rPr>
                  <w:id w:val="1074316937"/>
                  <w:placeholder>
                    <w:docPart w:val="BCAA8B1891E24EF7B1FEEDA921DCF9CE"/>
                  </w:placeholder>
                  <w:showingPlcHdr/>
                </w:sdtPr>
                <w:sdtEndPr/>
                <w:sdtContent>
                  <w:tc>
                    <w:tcPr>
                      <w:tcW w:w="1306" w:type="pc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</w:tcPr>
                    <w:p w14:paraId="72DFEA59" w14:textId="77777777" w:rsidR="0064484C" w:rsidRPr="00843402" w:rsidRDefault="0064484C" w:rsidP="00C4303C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b/>
                          <w:bCs/>
                          <w:lang w:eastAsia="de-DE"/>
                        </w:rPr>
                      </w:pPr>
                      <w:r>
                        <w:rPr>
                          <w:rFonts w:ascii="Calibri" w:eastAsia="Times New Roman" w:hAnsi="Calibri" w:cs="Calibri"/>
                          <w:vanish/>
                          <w:color w:val="808080" w:themeColor="background1" w:themeShade="80"/>
                          <w:lang w:eastAsia="de-DE"/>
                        </w:rPr>
                        <w:t>Name</w:t>
                      </w:r>
                    </w:p>
                  </w:tc>
                </w:sdtContent>
              </w:sdt>
              <w:tc>
                <w:tcPr>
                  <w:tcW w:w="375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E565D" w14:textId="77777777" w:rsidR="0064484C" w:rsidRPr="00843402" w:rsidRDefault="0064484C" w:rsidP="00C4303C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lang w:eastAsia="de-DE"/>
                    </w:rPr>
                  </w:pPr>
                  <w:r>
                    <w:rPr>
                      <w:rFonts w:ascii="Calibri" w:eastAsia="Times New Roman" w:hAnsi="Calibri" w:cs="Calibri"/>
                      <w:i/>
                      <w:iCs/>
                      <w:lang w:eastAsia="de-DE"/>
                    </w:rPr>
                    <w:t>Tel.</w:t>
                  </w:r>
                </w:p>
              </w:tc>
              <w:sdt>
                <w:sdtPr>
                  <w:rPr>
                    <w:rFonts w:ascii="Calibri" w:eastAsia="Times New Roman" w:hAnsi="Calibri" w:cs="Calibri"/>
                    <w:lang w:eastAsia="de-DE"/>
                  </w:rPr>
                  <w:id w:val="-384184130"/>
                  <w:placeholder>
                    <w:docPart w:val="2DA2596B3FA045BF88B4FD6091909253"/>
                  </w:placeholder>
                  <w:showingPlcHdr/>
                </w:sdtPr>
                <w:sdtEndPr/>
                <w:sdtContent>
                  <w:tc>
                    <w:tcPr>
                      <w:tcW w:w="1308" w:type="pc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</w:tcPr>
                    <w:p w14:paraId="73B3F557" w14:textId="77777777" w:rsidR="0064484C" w:rsidRPr="00843402" w:rsidRDefault="0064484C" w:rsidP="00C4303C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lang w:eastAsia="de-DE"/>
                        </w:rPr>
                      </w:pPr>
                      <w:r w:rsidRPr="00394D08">
                        <w:rPr>
                          <w:rStyle w:val="Platzhaltertext"/>
                          <w:vanish/>
                        </w:rPr>
                        <w:t>Erreichbare Nummer</w:t>
                      </w:r>
                    </w:p>
                  </w:tc>
                </w:sdtContent>
              </w:sdt>
            </w:tr>
          </w:tbl>
          <w:p w14:paraId="26134364" w14:textId="77777777" w:rsidR="0064484C" w:rsidRPr="00760AAC" w:rsidRDefault="0064484C" w:rsidP="00C4303C">
            <w:pPr>
              <w:pStyle w:val="KeinLeerraum"/>
              <w:rPr>
                <w:color w:val="FF0000"/>
                <w:sz w:val="18"/>
                <w:szCs w:val="18"/>
              </w:rPr>
            </w:pPr>
          </w:p>
        </w:tc>
      </w:tr>
    </w:tbl>
    <w:p w14:paraId="150EC135" w14:textId="2B9C7C6E" w:rsidR="00DA7C2B" w:rsidRDefault="00DA7C2B" w:rsidP="005703BE">
      <w:pPr>
        <w:pStyle w:val="KeinLeerraum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694"/>
        <w:gridCol w:w="3543"/>
        <w:gridCol w:w="1128"/>
      </w:tblGrid>
      <w:tr w:rsidR="005703BE" w14:paraId="3E607F9B" w14:textId="77777777" w:rsidTr="005A26A2">
        <w:tc>
          <w:tcPr>
            <w:tcW w:w="10762" w:type="dxa"/>
            <w:gridSpan w:val="4"/>
            <w:shd w:val="clear" w:color="auto" w:fill="D5DCE4" w:themeFill="text2" w:themeFillTint="33"/>
          </w:tcPr>
          <w:p w14:paraId="7254E84B" w14:textId="2746FB0A" w:rsidR="005703BE" w:rsidRPr="00867856" w:rsidRDefault="002A5F08" w:rsidP="009E1408">
            <w:pPr>
              <w:pStyle w:val="KeinLeerraum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  <w:r w:rsidR="0064484C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. </w:t>
            </w:r>
            <w:r w:rsidR="005703BE">
              <w:rPr>
                <w:b/>
                <w:bCs/>
              </w:rPr>
              <w:t xml:space="preserve">Information zu den </w:t>
            </w:r>
            <w:r w:rsidR="005703BE" w:rsidRPr="00867856">
              <w:rPr>
                <w:b/>
                <w:bCs/>
              </w:rPr>
              <w:t>Park</w:t>
            </w:r>
            <w:r w:rsidR="005703BE">
              <w:rPr>
                <w:b/>
                <w:bCs/>
              </w:rPr>
              <w:t>möglichkeiten</w:t>
            </w:r>
            <w:r w:rsidR="005703BE">
              <w:rPr>
                <w:b/>
                <w:bCs/>
              </w:rPr>
              <w:tab/>
            </w:r>
          </w:p>
        </w:tc>
      </w:tr>
      <w:tr w:rsidR="005703BE" w14:paraId="487ED791" w14:textId="77777777" w:rsidTr="005A26A2">
        <w:tc>
          <w:tcPr>
            <w:tcW w:w="10762" w:type="dxa"/>
            <w:gridSpan w:val="4"/>
            <w:shd w:val="clear" w:color="auto" w:fill="auto"/>
          </w:tcPr>
          <w:p w14:paraId="170C289D" w14:textId="77777777" w:rsidR="005703BE" w:rsidRDefault="005703BE" w:rsidP="009E1408">
            <w:pPr>
              <w:pStyle w:val="KeinLeerraum"/>
              <w:rPr>
                <w:b/>
                <w:bCs/>
              </w:rPr>
            </w:pPr>
          </w:p>
        </w:tc>
      </w:tr>
      <w:tr w:rsidR="005703BE" w14:paraId="01D7ACFF" w14:textId="77777777" w:rsidTr="005A26A2">
        <w:tc>
          <w:tcPr>
            <w:tcW w:w="3397" w:type="dxa"/>
          </w:tcPr>
          <w:p w14:paraId="4520A8EC" w14:textId="77777777" w:rsidR="005703BE" w:rsidRDefault="005703BE" w:rsidP="009E1408">
            <w:pPr>
              <w:pStyle w:val="KeinLeerraum"/>
            </w:pPr>
            <w:r>
              <w:t>Öffentlicher Parkplatz vorhanden</w:t>
            </w:r>
          </w:p>
        </w:tc>
        <w:tc>
          <w:tcPr>
            <w:tcW w:w="2694" w:type="dxa"/>
          </w:tcPr>
          <w:p w14:paraId="10FD3802" w14:textId="681ACE71" w:rsidR="005703BE" w:rsidRDefault="00476AD2" w:rsidP="009E1408">
            <w:pPr>
              <w:pStyle w:val="KeinLeerraum"/>
            </w:pPr>
            <w:sdt>
              <w:sdtPr>
                <w:id w:val="-1803761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03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173AB">
              <w:t xml:space="preserve"> Anzahl: </w:t>
            </w:r>
            <w:sdt>
              <w:sdtPr>
                <w:id w:val="700290700"/>
                <w:placeholder>
                  <w:docPart w:val="843018B5315D41C19D085AFF84D455EC"/>
                </w:placeholder>
                <w:showingPlcHdr/>
                <w:text/>
              </w:sdtPr>
              <w:sdtEndPr/>
              <w:sdtContent>
                <w:r w:rsidR="00E173AB"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</w:p>
        </w:tc>
        <w:tc>
          <w:tcPr>
            <w:tcW w:w="3543" w:type="dxa"/>
          </w:tcPr>
          <w:p w14:paraId="5D5A6922" w14:textId="77777777" w:rsidR="005703BE" w:rsidRDefault="005703BE" w:rsidP="009E1408">
            <w:pPr>
              <w:pStyle w:val="KeinLeerraum"/>
            </w:pPr>
            <w:r>
              <w:t>Keine/Wenig Parkmöglichkeiten</w:t>
            </w:r>
          </w:p>
        </w:tc>
        <w:tc>
          <w:tcPr>
            <w:tcW w:w="1128" w:type="dxa"/>
          </w:tcPr>
          <w:sdt>
            <w:sdtPr>
              <w:id w:val="12831517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803755" w14:textId="77777777" w:rsidR="005703BE" w:rsidRDefault="005703BE" w:rsidP="009E1408">
                <w:pPr>
                  <w:pStyle w:val="KeinLeerraum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</w:tr>
      <w:tr w:rsidR="005703BE" w14:paraId="5A79F218" w14:textId="77777777" w:rsidTr="005A26A2">
        <w:tc>
          <w:tcPr>
            <w:tcW w:w="3397" w:type="dxa"/>
          </w:tcPr>
          <w:p w14:paraId="4A146284" w14:textId="77777777" w:rsidR="005703BE" w:rsidRDefault="005703BE" w:rsidP="009E1408">
            <w:pPr>
              <w:pStyle w:val="KeinLeerraum"/>
            </w:pPr>
            <w:r>
              <w:t>Privater Parkplatz vorhanden</w:t>
            </w:r>
          </w:p>
        </w:tc>
        <w:tc>
          <w:tcPr>
            <w:tcW w:w="2694" w:type="dxa"/>
          </w:tcPr>
          <w:p w14:paraId="0B143E6C" w14:textId="0C882010" w:rsidR="005703BE" w:rsidRDefault="00476AD2" w:rsidP="009E1408">
            <w:pPr>
              <w:pStyle w:val="KeinLeerraum"/>
            </w:pPr>
            <w:sdt>
              <w:sdtPr>
                <w:id w:val="-746109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03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173AB">
              <w:t xml:space="preserve"> Anzahl: </w:t>
            </w:r>
            <w:sdt>
              <w:sdtPr>
                <w:id w:val="1532295933"/>
                <w:placeholder>
                  <w:docPart w:val="4E729A79F08A4B45932B08A1BA0878B3"/>
                </w:placeholder>
                <w:showingPlcHdr/>
                <w:text/>
              </w:sdtPr>
              <w:sdtEndPr/>
              <w:sdtContent>
                <w:r w:rsidR="00E173AB"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</w:p>
        </w:tc>
        <w:tc>
          <w:tcPr>
            <w:tcW w:w="3543" w:type="dxa"/>
          </w:tcPr>
          <w:p w14:paraId="22AB5EE6" w14:textId="77777777" w:rsidR="005703BE" w:rsidRDefault="005703BE" w:rsidP="009E1408">
            <w:pPr>
              <w:pStyle w:val="KeinLeerraum"/>
            </w:pPr>
            <w:r>
              <w:t>Nicht zutreffend</w:t>
            </w:r>
          </w:p>
        </w:tc>
        <w:sdt>
          <w:sdtPr>
            <w:id w:val="-1291665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8" w:type="dxa"/>
              </w:tcPr>
              <w:p w14:paraId="236450BC" w14:textId="77777777" w:rsidR="005703BE" w:rsidRDefault="005703BE" w:rsidP="009E1408">
                <w:pPr>
                  <w:pStyle w:val="KeinLeerraum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40CB942C" w14:textId="148DD8AE" w:rsidR="00A75A9E" w:rsidRDefault="00A75A9E" w:rsidP="006D4AFC">
      <w:pPr>
        <w:pStyle w:val="KeinLeerraum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56"/>
        <w:gridCol w:w="6"/>
      </w:tblGrid>
      <w:tr w:rsidR="00867856" w14:paraId="39968931" w14:textId="77777777" w:rsidTr="00420A3B">
        <w:trPr>
          <w:gridAfter w:val="1"/>
          <w:wAfter w:w="6" w:type="dxa"/>
        </w:trPr>
        <w:tc>
          <w:tcPr>
            <w:tcW w:w="10756" w:type="dxa"/>
            <w:shd w:val="clear" w:color="auto" w:fill="D5DCE4" w:themeFill="text2" w:themeFillTint="33"/>
          </w:tcPr>
          <w:p w14:paraId="2E16BE7D" w14:textId="125649FD" w:rsidR="00867856" w:rsidRPr="00867856" w:rsidRDefault="002A5F08" w:rsidP="001902DA">
            <w:pPr>
              <w:pStyle w:val="KeinLeerraum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  <w:r w:rsidR="0064484C">
              <w:rPr>
                <w:b/>
                <w:bCs/>
              </w:rPr>
              <w:t>7</w:t>
            </w:r>
            <w:r>
              <w:rPr>
                <w:b/>
                <w:bCs/>
              </w:rPr>
              <w:t xml:space="preserve">. </w:t>
            </w:r>
            <w:r w:rsidR="005703BE">
              <w:rPr>
                <w:b/>
                <w:bCs/>
              </w:rPr>
              <w:t>Versicherun</w:t>
            </w:r>
            <w:r w:rsidR="00DA7C2B">
              <w:rPr>
                <w:b/>
                <w:bCs/>
              </w:rPr>
              <w:t>g</w:t>
            </w:r>
          </w:p>
        </w:tc>
      </w:tr>
      <w:tr w:rsidR="004E7F56" w14:paraId="364FCAF4" w14:textId="77777777" w:rsidTr="00420A3B">
        <w:trPr>
          <w:gridAfter w:val="1"/>
          <w:wAfter w:w="6" w:type="dxa"/>
        </w:trPr>
        <w:tc>
          <w:tcPr>
            <w:tcW w:w="10756" w:type="dxa"/>
            <w:shd w:val="clear" w:color="auto" w:fill="auto"/>
          </w:tcPr>
          <w:p w14:paraId="20A00796" w14:textId="77777777" w:rsidR="004E7F56" w:rsidRDefault="004E7F56" w:rsidP="001902DA">
            <w:pPr>
              <w:pStyle w:val="KeinLeerraum"/>
              <w:rPr>
                <w:b/>
                <w:bCs/>
              </w:rPr>
            </w:pPr>
          </w:p>
        </w:tc>
      </w:tr>
      <w:tr w:rsidR="006A17F8" w:rsidRPr="00AC4BA1" w14:paraId="1E1E2820" w14:textId="77777777" w:rsidTr="00420A3B">
        <w:tc>
          <w:tcPr>
            <w:tcW w:w="10762" w:type="dxa"/>
            <w:gridSpan w:val="2"/>
          </w:tcPr>
          <w:p w14:paraId="33661EB2" w14:textId="17D4A7A6" w:rsidR="00682908" w:rsidRDefault="004E008F" w:rsidP="009E1408">
            <w:pPr>
              <w:pStyle w:val="KeinLeerraum"/>
            </w:pPr>
            <w:r>
              <w:t>Eine Bestätigung der Versicherungsgesellschaft über die Haftpflichtversicherung für öffentliche Veranstaltungen ist der Anmeldung beizufügen.</w:t>
            </w:r>
          </w:p>
          <w:p w14:paraId="29AAF24C" w14:textId="459D0218" w:rsidR="00324AEA" w:rsidRPr="00682908" w:rsidRDefault="00324AEA" w:rsidP="009E1408">
            <w:pPr>
              <w:pStyle w:val="KeinLeerraum"/>
            </w:pPr>
          </w:p>
        </w:tc>
      </w:tr>
    </w:tbl>
    <w:p w14:paraId="0F43354A" w14:textId="77777777" w:rsidR="00914C5C" w:rsidRDefault="00914C5C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2"/>
      </w:tblGrid>
      <w:tr w:rsidR="00735A45" w:rsidRPr="00843402" w14:paraId="141F55FF" w14:textId="77777777" w:rsidTr="009E1408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1F301EEE" w14:textId="6EEF4F28" w:rsidR="00735A45" w:rsidRPr="00843402" w:rsidRDefault="002A5F08" w:rsidP="009E14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lastRenderedPageBreak/>
              <w:t>5</w:t>
            </w:r>
            <w:r w:rsidR="00735A45" w:rsidRPr="00843402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 xml:space="preserve">. </w:t>
            </w:r>
            <w:r w:rsidR="00735A45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Veranstaltungen auf öffentlicher Straße</w:t>
            </w:r>
            <w:r w:rsidR="00567D09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 xml:space="preserve"> – Zusatzinformationen*</w:t>
            </w:r>
          </w:p>
        </w:tc>
      </w:tr>
    </w:tbl>
    <w:p w14:paraId="4FB2BE4B" w14:textId="1C61FE8F" w:rsidR="00567D09" w:rsidRPr="007C7ED4" w:rsidRDefault="00567D09" w:rsidP="007529A6">
      <w:pPr>
        <w:pStyle w:val="KeinLeerraum"/>
        <w:jc w:val="center"/>
        <w:rPr>
          <w:rFonts w:ascii="Arial" w:hAnsi="Arial" w:cs="Arial"/>
          <w:b/>
          <w:bCs/>
          <w:color w:val="FF0000"/>
        </w:rPr>
      </w:pPr>
      <w:r w:rsidRPr="007C7ED4">
        <w:rPr>
          <w:rFonts w:ascii="Calibri" w:eastAsia="Times New Roman" w:hAnsi="Calibri" w:cs="Calibri"/>
          <w:b/>
          <w:bCs/>
          <w:color w:val="FF0000"/>
          <w:sz w:val="18"/>
          <w:szCs w:val="18"/>
          <w:lang w:eastAsia="de-DE"/>
        </w:rPr>
        <w:t>*</w:t>
      </w:r>
      <w:r w:rsidRPr="007C7ED4">
        <w:rPr>
          <w:rFonts w:ascii="Calibri" w:eastAsia="Times New Roman" w:hAnsi="Calibri" w:cs="Calibri"/>
          <w:b/>
          <w:bCs/>
          <w:i/>
          <w:iCs/>
          <w:color w:val="FF0000"/>
          <w:sz w:val="18"/>
          <w:szCs w:val="18"/>
          <w:lang w:eastAsia="de-DE"/>
        </w:rPr>
        <w:t>Nur auszufüllen, wenn die Veranstaltung auf der öffentlichen Straße stattfindet.</w:t>
      </w:r>
    </w:p>
    <w:p w14:paraId="49D55867" w14:textId="26007DB0" w:rsidR="003A42DF" w:rsidRDefault="00E03FA0" w:rsidP="00E03FA0">
      <w:pPr>
        <w:pStyle w:val="KeinLeerraum"/>
        <w:tabs>
          <w:tab w:val="left" w:pos="9870"/>
        </w:tabs>
      </w:pPr>
      <w:r>
        <w:tab/>
      </w:r>
    </w:p>
    <w:p w14:paraId="4F428948" w14:textId="51A05F33" w:rsidR="00776DC6" w:rsidRDefault="002A5F08" w:rsidP="00321891">
      <w:pPr>
        <w:pStyle w:val="KeinLeerraum"/>
        <w:shd w:val="clear" w:color="auto" w:fill="D5DCE4" w:themeFill="text2" w:themeFillTint="33"/>
        <w:rPr>
          <w:b/>
          <w:bCs/>
        </w:rPr>
      </w:pPr>
      <w:r>
        <w:rPr>
          <w:b/>
          <w:bCs/>
        </w:rPr>
        <w:t xml:space="preserve">5.1. </w:t>
      </w:r>
      <w:r w:rsidR="00836B0A">
        <w:rPr>
          <w:b/>
          <w:bCs/>
        </w:rPr>
        <w:t xml:space="preserve">Präzision </w:t>
      </w:r>
      <w:r w:rsidR="00D93E7D">
        <w:rPr>
          <w:b/>
          <w:bCs/>
        </w:rPr>
        <w:t xml:space="preserve">zur </w:t>
      </w:r>
      <w:r w:rsidR="00836B0A">
        <w:rPr>
          <w:b/>
          <w:bCs/>
        </w:rPr>
        <w:t>Veranstaltung</w:t>
      </w:r>
    </w:p>
    <w:p w14:paraId="5FC9B513" w14:textId="3C4A037A" w:rsidR="00E01BB7" w:rsidRDefault="00E01BB7" w:rsidP="00843402">
      <w:pPr>
        <w:pStyle w:val="KeinLeerraum"/>
        <w:rPr>
          <w:b/>
          <w:bCs/>
        </w:rPr>
      </w:pPr>
    </w:p>
    <w:p w14:paraId="7E743675" w14:textId="44DEECD0" w:rsidR="00C258EB" w:rsidRDefault="00476AD2" w:rsidP="00843402">
      <w:pPr>
        <w:pStyle w:val="KeinLeerraum"/>
        <w:rPr>
          <w:i/>
          <w:iCs/>
        </w:rPr>
      </w:pPr>
      <w:sdt>
        <w:sdtPr>
          <w:id w:val="1686709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3224">
            <w:rPr>
              <w:rFonts w:ascii="MS Gothic" w:eastAsia="MS Gothic" w:hAnsi="MS Gothic" w:hint="eastAsia"/>
            </w:rPr>
            <w:t>☐</w:t>
          </w:r>
        </w:sdtContent>
      </w:sdt>
      <w:r w:rsidR="00253224">
        <w:rPr>
          <w:i/>
          <w:iCs/>
        </w:rPr>
        <w:t xml:space="preserve"> </w:t>
      </w:r>
      <w:r w:rsidR="00C258EB" w:rsidRPr="007952BE">
        <w:t xml:space="preserve">Sportveranstaltungen </w:t>
      </w:r>
      <w:r w:rsidR="00AB398C">
        <w:tab/>
      </w:r>
      <w:r w:rsidR="00876ED1" w:rsidRPr="00876ED1">
        <w:t xml:space="preserve">→ </w:t>
      </w:r>
      <w:sdt>
        <w:sdtPr>
          <w:id w:val="-1324359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2262" w:rsidRPr="00876ED1">
            <w:rPr>
              <w:rFonts w:ascii="MS Gothic" w:eastAsia="MS Gothic" w:hAnsi="MS Gothic" w:hint="eastAsia"/>
            </w:rPr>
            <w:t>☐</w:t>
          </w:r>
        </w:sdtContent>
      </w:sdt>
      <w:r w:rsidR="00DB2262" w:rsidRPr="00876ED1">
        <w:t xml:space="preserve"> </w:t>
      </w:r>
      <w:r w:rsidR="00AB398C">
        <w:rPr>
          <w:i/>
          <w:iCs/>
        </w:rPr>
        <w:t>OHNE</w:t>
      </w:r>
      <w:r w:rsidR="00DB2262" w:rsidRPr="00876ED1">
        <w:rPr>
          <w:i/>
          <w:iCs/>
        </w:rPr>
        <w:t xml:space="preserve"> Zeitwertung</w:t>
      </w:r>
      <w:r w:rsidR="00876ED1" w:rsidRPr="00876ED1">
        <w:rPr>
          <w:i/>
          <w:iCs/>
        </w:rPr>
        <w:tab/>
      </w:r>
      <w:r w:rsidR="00DB2262" w:rsidRPr="00876ED1">
        <w:tab/>
      </w:r>
      <w:r w:rsidR="00AB398C">
        <w:tab/>
      </w:r>
      <w:sdt>
        <w:sdtPr>
          <w:id w:val="1077873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2262" w:rsidRPr="00876ED1">
            <w:rPr>
              <w:rFonts w:ascii="MS Gothic" w:eastAsia="MS Gothic" w:hAnsi="MS Gothic" w:hint="eastAsia"/>
            </w:rPr>
            <w:t>☐</w:t>
          </w:r>
        </w:sdtContent>
      </w:sdt>
      <w:r w:rsidR="00DB2262" w:rsidRPr="00876ED1">
        <w:t xml:space="preserve"> </w:t>
      </w:r>
      <w:r w:rsidR="00AB398C">
        <w:rPr>
          <w:i/>
          <w:iCs/>
        </w:rPr>
        <w:t>MIT</w:t>
      </w:r>
      <w:r w:rsidR="00DB2262" w:rsidRPr="00876ED1">
        <w:rPr>
          <w:i/>
          <w:iCs/>
        </w:rPr>
        <w:t xml:space="preserve"> Zeitwertung</w:t>
      </w:r>
    </w:p>
    <w:p w14:paraId="196C8B8D" w14:textId="196DFBCA" w:rsidR="00C258EB" w:rsidRDefault="00AB398C" w:rsidP="00843402">
      <w:pPr>
        <w:pStyle w:val="KeinLeerraum"/>
        <w:rPr>
          <w:rFonts w:ascii="Calibri" w:eastAsia="Times New Roman" w:hAnsi="Calibri" w:cs="Calibri"/>
          <w:lang w:eastAsia="de-DE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Pr="00876ED1">
        <w:t xml:space="preserve">→ </w:t>
      </w:r>
      <w:sdt>
        <w:sdtPr>
          <w:id w:val="1070694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76ED1">
            <w:rPr>
              <w:rFonts w:ascii="MS Gothic" w:eastAsia="MS Gothic" w:hAnsi="MS Gothic" w:hint="eastAsia"/>
            </w:rPr>
            <w:t>☐</w:t>
          </w:r>
        </w:sdtContent>
      </w:sdt>
      <w:r w:rsidRPr="00876ED1">
        <w:t xml:space="preserve"> </w:t>
      </w:r>
      <w:r w:rsidRPr="0046611F">
        <w:rPr>
          <w:rFonts w:ascii="Calibri" w:eastAsia="Times New Roman" w:hAnsi="Calibri" w:cs="Calibri"/>
          <w:lang w:eastAsia="de-DE"/>
        </w:rPr>
        <w:t>Zeitversetzter START</w:t>
      </w:r>
      <w:r>
        <w:rPr>
          <w:rFonts w:ascii="Calibri" w:eastAsia="Times New Roman" w:hAnsi="Calibri" w:cs="Calibri"/>
          <w:lang w:eastAsia="de-DE"/>
        </w:rPr>
        <w:t xml:space="preserve"> der Teilnehmer</w:t>
      </w:r>
      <w:r>
        <w:rPr>
          <w:rFonts w:ascii="Calibri" w:eastAsia="Times New Roman" w:hAnsi="Calibri" w:cs="Calibri"/>
          <w:lang w:eastAsia="de-DE"/>
        </w:rPr>
        <w:tab/>
      </w:r>
      <w:sdt>
        <w:sdtPr>
          <w:id w:val="459085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76ED1">
            <w:rPr>
              <w:rFonts w:ascii="MS Gothic" w:eastAsia="MS Gothic" w:hAnsi="MS Gothic" w:hint="eastAsia"/>
            </w:rPr>
            <w:t>☐</w:t>
          </w:r>
        </w:sdtContent>
      </w:sdt>
      <w:r w:rsidRPr="00876ED1">
        <w:t xml:space="preserve"> </w:t>
      </w:r>
      <w:r w:rsidRPr="0046611F">
        <w:rPr>
          <w:rFonts w:ascii="Calibri" w:eastAsia="Times New Roman" w:hAnsi="Calibri" w:cs="Calibri"/>
          <w:lang w:eastAsia="de-DE"/>
        </w:rPr>
        <w:t>Gemeinsamer START</w:t>
      </w:r>
      <w:r>
        <w:rPr>
          <w:rFonts w:ascii="Calibri" w:eastAsia="Times New Roman" w:hAnsi="Calibri" w:cs="Calibri"/>
          <w:lang w:eastAsia="de-DE"/>
        </w:rPr>
        <w:t xml:space="preserve"> der Teilnehmer</w:t>
      </w:r>
    </w:p>
    <w:p w14:paraId="3E6EBA57" w14:textId="0B49C9ED" w:rsidR="00AB398C" w:rsidRPr="0064484C" w:rsidRDefault="003476F6" w:rsidP="00843402">
      <w:pPr>
        <w:pStyle w:val="KeinLeerraum"/>
        <w:rPr>
          <w:rFonts w:ascii="Calibri" w:eastAsia="Times New Roman" w:hAnsi="Calibri" w:cs="Calibri"/>
          <w:lang w:eastAsia="de-DE"/>
        </w:rPr>
      </w:pPr>
      <w:r>
        <w:rPr>
          <w:rFonts w:ascii="Calibri" w:eastAsia="Times New Roman" w:hAnsi="Calibri" w:cs="Calibri"/>
          <w:lang w:eastAsia="de-DE"/>
        </w:rPr>
        <w:tab/>
      </w:r>
      <w:r>
        <w:rPr>
          <w:rFonts w:ascii="Calibri" w:eastAsia="Times New Roman" w:hAnsi="Calibri" w:cs="Calibri"/>
          <w:lang w:eastAsia="de-DE"/>
        </w:rPr>
        <w:tab/>
      </w:r>
      <w:r>
        <w:rPr>
          <w:rFonts w:ascii="Calibri" w:eastAsia="Times New Roman" w:hAnsi="Calibri" w:cs="Calibri"/>
          <w:lang w:eastAsia="de-DE"/>
        </w:rPr>
        <w:tab/>
      </w:r>
      <w:r>
        <w:rPr>
          <w:rFonts w:ascii="Calibri" w:eastAsia="Times New Roman" w:hAnsi="Calibri" w:cs="Calibri"/>
          <w:lang w:eastAsia="de-DE"/>
        </w:rPr>
        <w:tab/>
        <w:t xml:space="preserve">→ </w:t>
      </w:r>
      <w:r>
        <w:t xml:space="preserve">Finden START und/oder ZIEL  auf der öffentlichen Straße statt? </w:t>
      </w:r>
      <w:r w:rsidR="00D678D1">
        <w:tab/>
      </w:r>
      <w:sdt>
        <w:sdtPr>
          <w:id w:val="789256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76ED1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Nein</w:t>
      </w:r>
      <w:r>
        <w:tab/>
      </w:r>
      <w:sdt>
        <w:sdtPr>
          <w:id w:val="1533994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76ED1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Ja</w:t>
      </w:r>
    </w:p>
    <w:p w14:paraId="613DB710" w14:textId="72D2BF7F" w:rsidR="00DB2262" w:rsidRDefault="00476AD2" w:rsidP="001E50C4">
      <w:pPr>
        <w:pStyle w:val="KeinLeerraum"/>
      </w:pPr>
      <w:sdt>
        <w:sdtPr>
          <w:id w:val="-1747950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0C4">
            <w:rPr>
              <w:rFonts w:ascii="MS Gothic" w:eastAsia="MS Gothic" w:hAnsi="MS Gothic" w:hint="eastAsia"/>
            </w:rPr>
            <w:t>☐</w:t>
          </w:r>
        </w:sdtContent>
      </w:sdt>
      <w:r w:rsidR="001E50C4">
        <w:rPr>
          <w:i/>
          <w:iCs/>
        </w:rPr>
        <w:t xml:space="preserve"> </w:t>
      </w:r>
      <w:r w:rsidR="001E50C4" w:rsidRPr="00DB2262">
        <w:t>Kundgebung</w:t>
      </w:r>
    </w:p>
    <w:p w14:paraId="298D3CD2" w14:textId="77777777" w:rsidR="00DB2262" w:rsidRPr="004B26E1" w:rsidRDefault="00DB2262" w:rsidP="001E50C4">
      <w:pPr>
        <w:pStyle w:val="KeinLeerraum"/>
        <w:rPr>
          <w:sz w:val="10"/>
          <w:szCs w:val="10"/>
        </w:rPr>
      </w:pPr>
    </w:p>
    <w:p w14:paraId="21AAACA2" w14:textId="748846DB" w:rsidR="001E50C4" w:rsidRDefault="00476AD2" w:rsidP="001E50C4">
      <w:pPr>
        <w:pStyle w:val="KeinLeerraum"/>
      </w:pPr>
      <w:sdt>
        <w:sdtPr>
          <w:id w:val="5999104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2262">
            <w:rPr>
              <w:rFonts w:ascii="MS Gothic" w:eastAsia="MS Gothic" w:hAnsi="MS Gothic" w:hint="eastAsia"/>
            </w:rPr>
            <w:t>☐</w:t>
          </w:r>
        </w:sdtContent>
      </w:sdt>
      <w:r w:rsidR="00DB2262" w:rsidRPr="00DB2262">
        <w:t xml:space="preserve"> </w:t>
      </w:r>
      <w:r w:rsidR="001B6A24">
        <w:t>Prozession</w:t>
      </w:r>
      <w:r w:rsidR="00512592">
        <w:t>, Umzug, Markt, Andere</w:t>
      </w:r>
      <w:r w:rsidR="001E50C4" w:rsidRPr="00DB2262">
        <w:t xml:space="preserve">: </w:t>
      </w:r>
      <w:sdt>
        <w:sdtPr>
          <w:id w:val="835196450"/>
          <w:placeholder>
            <w:docPart w:val="F75DE026C0CE4EC99E1D927C057E091E"/>
          </w:placeholder>
          <w:showingPlcHdr/>
        </w:sdtPr>
        <w:sdtEndPr/>
        <w:sdtContent>
          <w:r w:rsidR="001E50C4" w:rsidRPr="00DB2262">
            <w:rPr>
              <w:rStyle w:val="Platzhaltertext"/>
              <w:vanish/>
            </w:rPr>
            <w:t>Beschreibung</w:t>
          </w:r>
        </w:sdtContent>
      </w:sdt>
    </w:p>
    <w:p w14:paraId="2B132889" w14:textId="77777777" w:rsidR="00512592" w:rsidRPr="0064484C" w:rsidRDefault="00512592" w:rsidP="001E50C4">
      <w:pPr>
        <w:pStyle w:val="KeinLeerraum"/>
        <w:rPr>
          <w:i/>
          <w:iCs/>
          <w:sz w:val="12"/>
          <w:szCs w:val="1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2"/>
        <w:gridCol w:w="2152"/>
        <w:gridCol w:w="2153"/>
        <w:gridCol w:w="1476"/>
        <w:gridCol w:w="676"/>
        <w:gridCol w:w="884"/>
        <w:gridCol w:w="1269"/>
      </w:tblGrid>
      <w:tr w:rsidR="007F2328" w:rsidRPr="0046611F" w14:paraId="646A95BC" w14:textId="77777777" w:rsidTr="001114A1">
        <w:tc>
          <w:tcPr>
            <w:tcW w:w="7933" w:type="dxa"/>
            <w:gridSpan w:val="4"/>
          </w:tcPr>
          <w:p w14:paraId="3BEAE6D8" w14:textId="54C8D9F7" w:rsidR="007F2328" w:rsidRPr="001753E1" w:rsidRDefault="006900FA" w:rsidP="001753E1">
            <w:pPr>
              <w:pStyle w:val="KeinLeerraum"/>
              <w:tabs>
                <w:tab w:val="left" w:pos="9870"/>
              </w:tabs>
              <w:ind w:left="-105"/>
              <w:rPr>
                <w:u w:val="single"/>
              </w:rPr>
            </w:pPr>
            <w:r w:rsidRPr="001753E1">
              <w:rPr>
                <w:u w:val="single"/>
              </w:rPr>
              <w:t>Welche</w:t>
            </w:r>
            <w:r w:rsidR="007F2328" w:rsidRPr="001753E1">
              <w:rPr>
                <w:u w:val="single"/>
              </w:rPr>
              <w:t xml:space="preserve"> Gemeinden der Eifel</w:t>
            </w:r>
            <w:r w:rsidRPr="001753E1">
              <w:rPr>
                <w:u w:val="single"/>
              </w:rPr>
              <w:t xml:space="preserve"> sind</w:t>
            </w:r>
            <w:r w:rsidR="007F2328" w:rsidRPr="001753E1">
              <w:rPr>
                <w:u w:val="single"/>
              </w:rPr>
              <w:t xml:space="preserve"> von Ihrer Veranstaltung betroffen:</w:t>
            </w:r>
          </w:p>
          <w:p w14:paraId="1942DDBB" w14:textId="245A6BEB" w:rsidR="001114A1" w:rsidRPr="0064484C" w:rsidRDefault="001114A1" w:rsidP="00D55169">
            <w:pPr>
              <w:pStyle w:val="KeinLeerraum"/>
              <w:tabs>
                <w:tab w:val="left" w:pos="9870"/>
              </w:tabs>
              <w:rPr>
                <w:sz w:val="6"/>
                <w:szCs w:val="6"/>
              </w:rPr>
            </w:pPr>
          </w:p>
        </w:tc>
        <w:tc>
          <w:tcPr>
            <w:tcW w:w="1560" w:type="dxa"/>
            <w:gridSpan w:val="2"/>
          </w:tcPr>
          <w:p w14:paraId="35410170" w14:textId="22E56456" w:rsidR="007F2328" w:rsidRPr="0046611F" w:rsidRDefault="007F2328" w:rsidP="00D55169">
            <w:pPr>
              <w:pStyle w:val="KeinLeerraum"/>
            </w:pPr>
          </w:p>
        </w:tc>
        <w:tc>
          <w:tcPr>
            <w:tcW w:w="1269" w:type="dxa"/>
          </w:tcPr>
          <w:p w14:paraId="19E0E980" w14:textId="44798C13" w:rsidR="007F2328" w:rsidRPr="0046611F" w:rsidRDefault="007F2328" w:rsidP="00D55169">
            <w:pPr>
              <w:pStyle w:val="KeinLeerraum"/>
            </w:pPr>
          </w:p>
        </w:tc>
      </w:tr>
      <w:tr w:rsidR="0033128C" w:rsidRPr="0046611F" w14:paraId="1656AB20" w14:textId="77777777" w:rsidTr="001114A1">
        <w:tc>
          <w:tcPr>
            <w:tcW w:w="2152" w:type="dxa"/>
          </w:tcPr>
          <w:p w14:paraId="12EEDC83" w14:textId="04E37282" w:rsidR="0033128C" w:rsidRPr="0046611F" w:rsidRDefault="00476AD2" w:rsidP="0033128C">
            <w:pPr>
              <w:pStyle w:val="KeinLeerraum"/>
            </w:pPr>
            <w:sdt>
              <w:sdtPr>
                <w:id w:val="474720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E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128C">
              <w:t xml:space="preserve"> Amel</w:t>
            </w:r>
          </w:p>
        </w:tc>
        <w:tc>
          <w:tcPr>
            <w:tcW w:w="2152" w:type="dxa"/>
          </w:tcPr>
          <w:p w14:paraId="708E396C" w14:textId="525BA03C" w:rsidR="0033128C" w:rsidRPr="0046611F" w:rsidRDefault="00476AD2" w:rsidP="0033128C">
            <w:pPr>
              <w:pStyle w:val="KeinLeerraum"/>
            </w:pPr>
            <w:sdt>
              <w:sdtPr>
                <w:id w:val="1852375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28C" w:rsidRPr="00EA63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128C" w:rsidRPr="00EA63CA">
              <w:t xml:space="preserve"> </w:t>
            </w:r>
            <w:r w:rsidR="0033128C">
              <w:t>Büllingen</w:t>
            </w:r>
          </w:p>
        </w:tc>
        <w:tc>
          <w:tcPr>
            <w:tcW w:w="2153" w:type="dxa"/>
          </w:tcPr>
          <w:p w14:paraId="1B3DC80B" w14:textId="7D34BFC8" w:rsidR="0033128C" w:rsidRPr="0046611F" w:rsidRDefault="00476AD2" w:rsidP="0033128C">
            <w:pPr>
              <w:pStyle w:val="KeinLeerraum"/>
            </w:pPr>
            <w:sdt>
              <w:sdtPr>
                <w:id w:val="-188223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28C" w:rsidRPr="00EA63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128C" w:rsidRPr="00EA63CA">
              <w:t xml:space="preserve"> </w:t>
            </w:r>
            <w:r w:rsidR="0033128C">
              <w:t>Burg Reuland</w:t>
            </w:r>
          </w:p>
        </w:tc>
        <w:tc>
          <w:tcPr>
            <w:tcW w:w="2152" w:type="dxa"/>
            <w:gridSpan w:val="2"/>
          </w:tcPr>
          <w:p w14:paraId="2C2FFF60" w14:textId="0E6DED81" w:rsidR="0033128C" w:rsidRPr="0046611F" w:rsidRDefault="00476AD2" w:rsidP="0033128C">
            <w:pPr>
              <w:pStyle w:val="KeinLeerraum"/>
            </w:pPr>
            <w:sdt>
              <w:sdtPr>
                <w:id w:val="40040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28C" w:rsidRPr="00EA63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128C" w:rsidRPr="00EA63CA">
              <w:t xml:space="preserve"> </w:t>
            </w:r>
            <w:r w:rsidR="0033128C">
              <w:t>Bütgenbach</w:t>
            </w:r>
          </w:p>
        </w:tc>
        <w:tc>
          <w:tcPr>
            <w:tcW w:w="2153" w:type="dxa"/>
            <w:gridSpan w:val="2"/>
          </w:tcPr>
          <w:p w14:paraId="60396EA5" w14:textId="2D264EB1" w:rsidR="0033128C" w:rsidRPr="0046611F" w:rsidRDefault="00476AD2" w:rsidP="0033128C">
            <w:pPr>
              <w:pStyle w:val="KeinLeerraum"/>
            </w:pPr>
            <w:sdt>
              <w:sdtPr>
                <w:id w:val="-237399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28C" w:rsidRPr="00EA63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128C" w:rsidRPr="00EA63CA">
              <w:t xml:space="preserve"> </w:t>
            </w:r>
            <w:r w:rsidR="001114A1">
              <w:t>St.Vith</w:t>
            </w:r>
          </w:p>
        </w:tc>
      </w:tr>
      <w:tr w:rsidR="001753E1" w:rsidRPr="0046611F" w14:paraId="02EBBF6D" w14:textId="77777777" w:rsidTr="001114A1">
        <w:tc>
          <w:tcPr>
            <w:tcW w:w="2152" w:type="dxa"/>
          </w:tcPr>
          <w:p w14:paraId="11396BBD" w14:textId="77777777" w:rsidR="001753E1" w:rsidRDefault="001753E1" w:rsidP="0033128C">
            <w:pPr>
              <w:pStyle w:val="KeinLeerraum"/>
            </w:pPr>
          </w:p>
          <w:p w14:paraId="73D79A2B" w14:textId="3E384EF2" w:rsidR="00914C5C" w:rsidRDefault="00914C5C" w:rsidP="0033128C">
            <w:pPr>
              <w:pStyle w:val="KeinLeerraum"/>
            </w:pPr>
          </w:p>
        </w:tc>
        <w:tc>
          <w:tcPr>
            <w:tcW w:w="2152" w:type="dxa"/>
          </w:tcPr>
          <w:p w14:paraId="314268FF" w14:textId="77777777" w:rsidR="001753E1" w:rsidRDefault="001753E1" w:rsidP="0033128C">
            <w:pPr>
              <w:pStyle w:val="KeinLeerraum"/>
            </w:pPr>
          </w:p>
        </w:tc>
        <w:tc>
          <w:tcPr>
            <w:tcW w:w="2153" w:type="dxa"/>
          </w:tcPr>
          <w:p w14:paraId="5BC2BE66" w14:textId="77777777" w:rsidR="001753E1" w:rsidRDefault="001753E1" w:rsidP="0033128C">
            <w:pPr>
              <w:pStyle w:val="KeinLeerraum"/>
            </w:pPr>
          </w:p>
        </w:tc>
        <w:tc>
          <w:tcPr>
            <w:tcW w:w="2152" w:type="dxa"/>
            <w:gridSpan w:val="2"/>
          </w:tcPr>
          <w:p w14:paraId="590F3EFF" w14:textId="77777777" w:rsidR="001753E1" w:rsidRDefault="001753E1" w:rsidP="0033128C">
            <w:pPr>
              <w:pStyle w:val="KeinLeerraum"/>
            </w:pPr>
          </w:p>
        </w:tc>
        <w:tc>
          <w:tcPr>
            <w:tcW w:w="2153" w:type="dxa"/>
            <w:gridSpan w:val="2"/>
          </w:tcPr>
          <w:p w14:paraId="38F0A4B6" w14:textId="77777777" w:rsidR="001753E1" w:rsidRDefault="001753E1" w:rsidP="0033128C">
            <w:pPr>
              <w:pStyle w:val="KeinLeerraum"/>
            </w:pPr>
          </w:p>
        </w:tc>
      </w:tr>
    </w:tbl>
    <w:p w14:paraId="1A330BF1" w14:textId="1693D9FA" w:rsidR="00511B5E" w:rsidRPr="003674CA" w:rsidRDefault="002A5F08" w:rsidP="003674CA">
      <w:pPr>
        <w:pStyle w:val="KeinLeerraum"/>
        <w:shd w:val="clear" w:color="auto" w:fill="D5DCE4" w:themeFill="text2" w:themeFillTint="33"/>
        <w:tabs>
          <w:tab w:val="left" w:pos="9870"/>
        </w:tabs>
        <w:rPr>
          <w:b/>
          <w:bCs/>
        </w:rPr>
      </w:pPr>
      <w:r>
        <w:rPr>
          <w:b/>
          <w:bCs/>
        </w:rPr>
        <w:t xml:space="preserve">5.2. </w:t>
      </w:r>
      <w:r w:rsidR="000B2606">
        <w:rPr>
          <w:b/>
          <w:bCs/>
        </w:rPr>
        <w:t xml:space="preserve">Erste </w:t>
      </w:r>
      <w:r w:rsidR="00FE6EB0">
        <w:rPr>
          <w:b/>
          <w:bCs/>
        </w:rPr>
        <w:t>Präzision zum Streckenverlauf</w:t>
      </w:r>
      <w:r w:rsidR="000B2606">
        <w:rPr>
          <w:b/>
          <w:bCs/>
        </w:rPr>
        <w:t>*</w:t>
      </w:r>
    </w:p>
    <w:p w14:paraId="27F01C0D" w14:textId="0713758A" w:rsidR="000B2606" w:rsidRPr="008E3003" w:rsidRDefault="000B2606" w:rsidP="000B2606">
      <w:pPr>
        <w:pStyle w:val="KeinLeerraum"/>
        <w:jc w:val="both"/>
        <w:rPr>
          <w:color w:val="FF0000"/>
        </w:rPr>
      </w:pPr>
      <w:r w:rsidRPr="008E3003">
        <w:rPr>
          <w:rFonts w:ascii="Calibri" w:eastAsia="Times New Roman" w:hAnsi="Calibri" w:cs="Calibri"/>
          <w:color w:val="FF0000"/>
          <w:sz w:val="18"/>
          <w:szCs w:val="18"/>
          <w:lang w:eastAsia="de-DE"/>
        </w:rPr>
        <w:t>*</w:t>
      </w:r>
      <w:r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>Bei Straßensperrung</w:t>
      </w:r>
      <w:r w:rsidR="002109CF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>en,</w:t>
      </w:r>
      <w:r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 fügen Sie dem Antrag eine vollständige Beschreibung </w:t>
      </w:r>
      <w:r w:rsidR="00760AAC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der Strecke(n), Straßensperrungen, Umleitungen, Parkverboten, Geschwindigkeitsbegrenzungen,… </w:t>
      </w:r>
      <w:r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>als Anlage bei.</w:t>
      </w:r>
    </w:p>
    <w:p w14:paraId="456885A5" w14:textId="46AF9A74" w:rsidR="00804586" w:rsidRPr="008C6468" w:rsidRDefault="00804586" w:rsidP="00D44411">
      <w:pPr>
        <w:pStyle w:val="KeinLeerraum"/>
        <w:tabs>
          <w:tab w:val="left" w:pos="9870"/>
        </w:tabs>
        <w:rPr>
          <w:sz w:val="8"/>
          <w:szCs w:val="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90"/>
        <w:gridCol w:w="2059"/>
        <w:gridCol w:w="1417"/>
        <w:gridCol w:w="3396"/>
      </w:tblGrid>
      <w:tr w:rsidR="005E7947" w:rsidRPr="0046611F" w14:paraId="183D4B91" w14:textId="77777777" w:rsidTr="005E7947">
        <w:trPr>
          <w:trHeight w:val="397"/>
        </w:trPr>
        <w:tc>
          <w:tcPr>
            <w:tcW w:w="3890" w:type="dxa"/>
            <w:vAlign w:val="center"/>
          </w:tcPr>
          <w:p w14:paraId="3A2FDC87" w14:textId="14D88F2C" w:rsidR="005E7947" w:rsidRPr="0046611F" w:rsidRDefault="00476AD2" w:rsidP="00575E4E">
            <w:pPr>
              <w:pStyle w:val="KeinLeerraum"/>
              <w:tabs>
                <w:tab w:val="left" w:pos="9870"/>
              </w:tabs>
            </w:pPr>
            <w:sdt>
              <w:sdtPr>
                <w:id w:val="-11906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94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947">
              <w:t xml:space="preserve"> Benutzung von Erdwegen:</w:t>
            </w:r>
          </w:p>
        </w:tc>
        <w:tc>
          <w:tcPr>
            <w:tcW w:w="2059" w:type="dxa"/>
            <w:vAlign w:val="center"/>
          </w:tcPr>
          <w:p w14:paraId="21912AE2" w14:textId="7B42650F" w:rsidR="005E7947" w:rsidRPr="0046611F" w:rsidRDefault="005E7947" w:rsidP="00575E4E">
            <w:pPr>
              <w:pStyle w:val="KeinLeerraum"/>
            </w:pPr>
            <w:r>
              <w:t xml:space="preserve">Gesamtlänge: </w:t>
            </w:r>
            <w:sdt>
              <w:sdtPr>
                <w:id w:val="880750357"/>
                <w:placeholder>
                  <w:docPart w:val="E2105EA0B34E4372BEED85782B0B5228"/>
                </w:placeholder>
                <w:showingPlcHdr/>
                <w:text/>
              </w:sdtPr>
              <w:sdtEndPr/>
              <w:sdtContent>
                <w:r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  <w:r>
              <w:t xml:space="preserve">  </w:t>
            </w:r>
          </w:p>
        </w:tc>
        <w:tc>
          <w:tcPr>
            <w:tcW w:w="1417" w:type="dxa"/>
            <w:vAlign w:val="center"/>
          </w:tcPr>
          <w:p w14:paraId="592BF3B2" w14:textId="3D2BF05A" w:rsidR="005E7947" w:rsidRPr="0046611F" w:rsidRDefault="005E7947" w:rsidP="00575E4E">
            <w:pPr>
              <w:pStyle w:val="KeinLeerraum"/>
            </w:pPr>
            <w:r>
              <w:t>km</w:t>
            </w:r>
          </w:p>
        </w:tc>
        <w:tc>
          <w:tcPr>
            <w:tcW w:w="3396" w:type="dxa"/>
            <w:vAlign w:val="center"/>
          </w:tcPr>
          <w:p w14:paraId="0630C68A" w14:textId="4A57FBAB" w:rsidR="005E7947" w:rsidRPr="0046611F" w:rsidRDefault="005E7947" w:rsidP="00575E4E">
            <w:pPr>
              <w:pStyle w:val="KeinLeerraum"/>
            </w:pPr>
          </w:p>
        </w:tc>
      </w:tr>
      <w:tr w:rsidR="005E7947" w:rsidRPr="0046611F" w14:paraId="3AD883CD" w14:textId="77777777" w:rsidTr="005E7947">
        <w:trPr>
          <w:trHeight w:val="397"/>
        </w:trPr>
        <w:tc>
          <w:tcPr>
            <w:tcW w:w="3890" w:type="dxa"/>
            <w:vAlign w:val="center"/>
          </w:tcPr>
          <w:p w14:paraId="5CF7A225" w14:textId="092F7026" w:rsidR="005E7947" w:rsidRDefault="00476AD2" w:rsidP="00575E4E">
            <w:pPr>
              <w:pStyle w:val="KeinLeerraum"/>
              <w:tabs>
                <w:tab w:val="left" w:pos="9870"/>
              </w:tabs>
            </w:pPr>
            <w:sdt>
              <w:sdtPr>
                <w:id w:val="-1510832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94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947">
              <w:t xml:space="preserve"> Benutzung von Gemeindestraßen:</w:t>
            </w:r>
          </w:p>
        </w:tc>
        <w:tc>
          <w:tcPr>
            <w:tcW w:w="2059" w:type="dxa"/>
            <w:vAlign w:val="center"/>
          </w:tcPr>
          <w:p w14:paraId="4A3F40C0" w14:textId="6C81A439" w:rsidR="005E7947" w:rsidRDefault="005E7947" w:rsidP="00575E4E">
            <w:pPr>
              <w:pStyle w:val="KeinLeerraum"/>
              <w:rPr>
                <w:rFonts w:ascii="MS Gothic" w:eastAsia="MS Gothic" w:hAnsi="MS Gothic"/>
              </w:rPr>
            </w:pPr>
            <w:r>
              <w:t xml:space="preserve">Gesamtlänge: </w:t>
            </w:r>
            <w:sdt>
              <w:sdtPr>
                <w:id w:val="-337155059"/>
                <w:placeholder>
                  <w:docPart w:val="C1161BA434914AF98C72E6A36809EC77"/>
                </w:placeholder>
                <w:showingPlcHdr/>
                <w:text/>
              </w:sdtPr>
              <w:sdtEndPr/>
              <w:sdtContent>
                <w:r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  <w:r>
              <w:t xml:space="preserve">  </w:t>
            </w:r>
          </w:p>
        </w:tc>
        <w:tc>
          <w:tcPr>
            <w:tcW w:w="1417" w:type="dxa"/>
            <w:vAlign w:val="center"/>
          </w:tcPr>
          <w:p w14:paraId="2314468D" w14:textId="44860A61" w:rsidR="005E7947" w:rsidRDefault="005E7947" w:rsidP="00575E4E">
            <w:pPr>
              <w:pStyle w:val="KeinLeerraum"/>
              <w:rPr>
                <w:rFonts w:ascii="MS Gothic" w:eastAsia="MS Gothic" w:hAnsi="MS Gothic"/>
              </w:rPr>
            </w:pPr>
            <w:r>
              <w:t>km</w:t>
            </w:r>
          </w:p>
        </w:tc>
        <w:tc>
          <w:tcPr>
            <w:tcW w:w="3396" w:type="dxa"/>
            <w:vAlign w:val="center"/>
          </w:tcPr>
          <w:p w14:paraId="5BE35248" w14:textId="77777777" w:rsidR="005E7947" w:rsidRDefault="005E7947" w:rsidP="00575E4E">
            <w:pPr>
              <w:pStyle w:val="KeinLeerraum"/>
              <w:rPr>
                <w:rFonts w:ascii="MS Gothic" w:eastAsia="MS Gothic" w:hAnsi="MS Gothic"/>
              </w:rPr>
            </w:pPr>
          </w:p>
        </w:tc>
      </w:tr>
      <w:tr w:rsidR="005E7947" w:rsidRPr="0046611F" w14:paraId="5B1801F5" w14:textId="77777777" w:rsidTr="005E7947">
        <w:trPr>
          <w:trHeight w:val="397"/>
        </w:trPr>
        <w:tc>
          <w:tcPr>
            <w:tcW w:w="3890" w:type="dxa"/>
            <w:vAlign w:val="center"/>
          </w:tcPr>
          <w:p w14:paraId="1EF91D9F" w14:textId="72B471FC" w:rsidR="005E7947" w:rsidRDefault="00476AD2" w:rsidP="00575E4E">
            <w:pPr>
              <w:pStyle w:val="KeinLeerraum"/>
              <w:tabs>
                <w:tab w:val="left" w:pos="9870"/>
              </w:tabs>
            </w:pPr>
            <w:sdt>
              <w:sdtPr>
                <w:id w:val="-136580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94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947">
              <w:t xml:space="preserve"> Benutzung von Regionalstraßen:</w:t>
            </w:r>
          </w:p>
        </w:tc>
        <w:tc>
          <w:tcPr>
            <w:tcW w:w="2059" w:type="dxa"/>
            <w:vAlign w:val="center"/>
          </w:tcPr>
          <w:p w14:paraId="7843CB9C" w14:textId="1268B849" w:rsidR="005E7947" w:rsidRDefault="005E7947" w:rsidP="00575E4E">
            <w:pPr>
              <w:pStyle w:val="KeinLeerraum"/>
              <w:rPr>
                <w:rFonts w:ascii="MS Gothic" w:eastAsia="MS Gothic" w:hAnsi="MS Gothic"/>
              </w:rPr>
            </w:pPr>
            <w:r>
              <w:t xml:space="preserve">Gesamtlänge: </w:t>
            </w:r>
            <w:sdt>
              <w:sdtPr>
                <w:id w:val="1491605418"/>
                <w:placeholder>
                  <w:docPart w:val="779ACF13A2F8460EB4C28E6E2EEF44AA"/>
                </w:placeholder>
                <w:showingPlcHdr/>
                <w:text/>
              </w:sdtPr>
              <w:sdtEndPr/>
              <w:sdtContent>
                <w:r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  <w:r>
              <w:t xml:space="preserve">  </w:t>
            </w:r>
          </w:p>
        </w:tc>
        <w:tc>
          <w:tcPr>
            <w:tcW w:w="1417" w:type="dxa"/>
            <w:vAlign w:val="center"/>
          </w:tcPr>
          <w:p w14:paraId="55F21854" w14:textId="5672739A" w:rsidR="005E7947" w:rsidRDefault="005E7947" w:rsidP="00575E4E">
            <w:pPr>
              <w:pStyle w:val="KeinLeerraum"/>
              <w:rPr>
                <w:rFonts w:ascii="MS Gothic" w:eastAsia="MS Gothic" w:hAnsi="MS Gothic"/>
              </w:rPr>
            </w:pPr>
            <w:r>
              <w:t>km</w:t>
            </w:r>
          </w:p>
        </w:tc>
        <w:tc>
          <w:tcPr>
            <w:tcW w:w="3396" w:type="dxa"/>
            <w:vAlign w:val="center"/>
          </w:tcPr>
          <w:p w14:paraId="439C37DD" w14:textId="297BFB1F" w:rsidR="005E7947" w:rsidRDefault="005E7947" w:rsidP="00575E4E">
            <w:pPr>
              <w:pStyle w:val="KeinLeerraum"/>
              <w:rPr>
                <w:rFonts w:ascii="MS Gothic" w:eastAsia="MS Gothic" w:hAnsi="MS Gothic"/>
              </w:rPr>
            </w:pPr>
            <w:r>
              <w:t xml:space="preserve">Anzahl Überquerungen: </w:t>
            </w:r>
            <w:sdt>
              <w:sdtPr>
                <w:id w:val="196825233"/>
                <w:placeholder>
                  <w:docPart w:val="B7247666B37548699675844314B9BA61"/>
                </w:placeholder>
                <w:showingPlcHdr/>
                <w:text/>
              </w:sdtPr>
              <w:sdtEndPr/>
              <w:sdtContent>
                <w:r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  <w:r>
              <w:t xml:space="preserve"> </w:t>
            </w:r>
          </w:p>
        </w:tc>
      </w:tr>
    </w:tbl>
    <w:p w14:paraId="59C540C9" w14:textId="77777777" w:rsidR="00804586" w:rsidRPr="009139A9" w:rsidRDefault="00804586" w:rsidP="00D44411">
      <w:pPr>
        <w:pStyle w:val="KeinLeerraum"/>
        <w:tabs>
          <w:tab w:val="left" w:pos="9870"/>
        </w:tabs>
        <w:rPr>
          <w:sz w:val="10"/>
          <w:szCs w:val="10"/>
        </w:rPr>
      </w:pPr>
    </w:p>
    <w:p w14:paraId="05E883DC" w14:textId="77777777" w:rsidR="00FE6EB0" w:rsidRPr="009139A9" w:rsidRDefault="00FE6EB0" w:rsidP="00FE6EB0">
      <w:pPr>
        <w:pStyle w:val="KeinLeerraum"/>
        <w:tabs>
          <w:tab w:val="left" w:pos="9870"/>
        </w:tabs>
        <w:rPr>
          <w:sz w:val="10"/>
          <w:szCs w:val="1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3"/>
        <w:gridCol w:w="1560"/>
        <w:gridCol w:w="1269"/>
      </w:tblGrid>
      <w:tr w:rsidR="006B76F3" w:rsidRPr="0046611F" w14:paraId="39226DD4" w14:textId="77777777" w:rsidTr="00BA6AE4">
        <w:tc>
          <w:tcPr>
            <w:tcW w:w="7933" w:type="dxa"/>
          </w:tcPr>
          <w:p w14:paraId="5205AE32" w14:textId="4BFDADB4" w:rsidR="006B76F3" w:rsidRPr="0046611F" w:rsidRDefault="008C3850" w:rsidP="00D55169">
            <w:pPr>
              <w:pStyle w:val="KeinLeerraum"/>
              <w:tabs>
                <w:tab w:val="left" w:pos="9870"/>
              </w:tabs>
            </w:pPr>
            <w:r>
              <w:t>Sind</w:t>
            </w:r>
            <w:r w:rsidR="006B76F3">
              <w:t xml:space="preserve"> eigene Streckenposten</w:t>
            </w:r>
            <w:r w:rsidR="00BB352C">
              <w:t xml:space="preserve">, </w:t>
            </w:r>
            <w:r w:rsidR="00734250">
              <w:t>Begleitfahrzeuge</w:t>
            </w:r>
            <w:r w:rsidR="006B76F3">
              <w:t xml:space="preserve"> </w:t>
            </w:r>
            <w:r>
              <w:t xml:space="preserve">oder Begleitpersonen </w:t>
            </w:r>
            <w:r w:rsidR="006B76F3">
              <w:t>vorgesehen?</w:t>
            </w:r>
          </w:p>
        </w:tc>
        <w:tc>
          <w:tcPr>
            <w:tcW w:w="1560" w:type="dxa"/>
          </w:tcPr>
          <w:p w14:paraId="3EF8A322" w14:textId="279C8712" w:rsidR="006B76F3" w:rsidRPr="0046611F" w:rsidRDefault="00476AD2" w:rsidP="00D55169">
            <w:pPr>
              <w:pStyle w:val="KeinLeerraum"/>
            </w:pPr>
            <w:sdt>
              <w:sdtPr>
                <w:id w:val="1546100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76F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76F3">
              <w:t xml:space="preserve"> Ja</w:t>
            </w:r>
          </w:p>
        </w:tc>
        <w:tc>
          <w:tcPr>
            <w:tcW w:w="1269" w:type="dxa"/>
          </w:tcPr>
          <w:p w14:paraId="63972990" w14:textId="06D41F42" w:rsidR="006B76F3" w:rsidRPr="0046611F" w:rsidRDefault="00476AD2" w:rsidP="00D55169">
            <w:pPr>
              <w:pStyle w:val="KeinLeerraum"/>
            </w:pPr>
            <w:sdt>
              <w:sdtPr>
                <w:id w:val="-2140566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76F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76F3">
              <w:t xml:space="preserve"> Nein</w:t>
            </w:r>
          </w:p>
        </w:tc>
      </w:tr>
    </w:tbl>
    <w:p w14:paraId="289CA4C6" w14:textId="77777777" w:rsidR="008C6468" w:rsidRPr="008C6468" w:rsidRDefault="008C6468" w:rsidP="00795268">
      <w:pPr>
        <w:pStyle w:val="KeinLeerraum"/>
        <w:tabs>
          <w:tab w:val="left" w:pos="9870"/>
        </w:tabs>
        <w:jc w:val="both"/>
        <w:rPr>
          <w:b/>
          <w:bCs/>
          <w:u w:val="single"/>
        </w:rPr>
      </w:pPr>
    </w:p>
    <w:p w14:paraId="451D4B6F" w14:textId="411CC391" w:rsidR="00985DE7" w:rsidRDefault="00304CF0" w:rsidP="00795268">
      <w:pPr>
        <w:pStyle w:val="KeinLeerraum"/>
        <w:tabs>
          <w:tab w:val="left" w:pos="9870"/>
        </w:tabs>
        <w:jc w:val="both"/>
      </w:pPr>
      <w:r w:rsidRPr="00795268">
        <w:rPr>
          <w:b/>
          <w:bCs/>
          <w:u w:val="single"/>
        </w:rPr>
        <w:t>WICHTIG</w:t>
      </w:r>
      <w:r w:rsidRPr="00795268">
        <w:rPr>
          <w:b/>
          <w:bCs/>
        </w:rPr>
        <w:t>:</w:t>
      </w:r>
      <w:r>
        <w:t xml:space="preserve"> Damit Ihr</w:t>
      </w:r>
      <w:r w:rsidR="00A97276">
        <w:t xml:space="preserve">e Angelegenheit </w:t>
      </w:r>
      <w:r>
        <w:t xml:space="preserve">bearbeitet wird, müssen </w:t>
      </w:r>
      <w:r w:rsidR="00A97276">
        <w:t xml:space="preserve">Sie dem Antrag Kartenmaterial mit dem genauen Streckenverlauf </w:t>
      </w:r>
      <w:r w:rsidR="0056094F">
        <w:t xml:space="preserve">beifügen. Fällt Ihre Veranstaltung unter die </w:t>
      </w:r>
      <w:r w:rsidR="0056094F" w:rsidRPr="009E35DD">
        <w:rPr>
          <w:color w:val="FF0000"/>
        </w:rPr>
        <w:t xml:space="preserve">Gesetzgebung </w:t>
      </w:r>
      <w:r w:rsidR="00317601">
        <w:rPr>
          <w:color w:val="FF0000"/>
        </w:rPr>
        <w:t xml:space="preserve">des </w:t>
      </w:r>
      <w:r w:rsidR="00675779">
        <w:rPr>
          <w:color w:val="FF0000"/>
        </w:rPr>
        <w:t>K.E.</w:t>
      </w:r>
      <w:r w:rsidR="00317601">
        <w:rPr>
          <w:color w:val="FF0000"/>
        </w:rPr>
        <w:t xml:space="preserve"> vom</w:t>
      </w:r>
      <w:r w:rsidR="00675779">
        <w:rPr>
          <w:color w:val="FF0000"/>
        </w:rPr>
        <w:t xml:space="preserve"> 28/06/2019</w:t>
      </w:r>
      <w:r w:rsidR="0056094F" w:rsidRPr="009E35DD">
        <w:rPr>
          <w:color w:val="FF0000"/>
        </w:rPr>
        <w:t xml:space="preserve"> </w:t>
      </w:r>
      <w:r w:rsidR="0056094F">
        <w:t>(</w:t>
      </w:r>
      <w:r w:rsidR="00796EF5">
        <w:t>Bsp.</w:t>
      </w:r>
      <w:r w:rsidR="0056094F">
        <w:t xml:space="preserve"> </w:t>
      </w:r>
      <w:r w:rsidR="00675779">
        <w:t>Rad</w:t>
      </w:r>
      <w:r w:rsidR="0056094F" w:rsidRPr="0056094F">
        <w:rPr>
          <w:u w:val="single"/>
        </w:rPr>
        <w:t>rennen</w:t>
      </w:r>
      <w:r w:rsidR="0056094F" w:rsidRPr="0056094F">
        <w:t>)</w:t>
      </w:r>
      <w:r w:rsidR="0056094F">
        <w:t xml:space="preserve"> müssen Sie</w:t>
      </w:r>
      <w:r w:rsidR="00B03B26">
        <w:t xml:space="preserve"> Ihrem Antrag</w:t>
      </w:r>
      <w:r w:rsidR="0056094F">
        <w:t xml:space="preserve"> </w:t>
      </w:r>
      <w:r w:rsidR="00317601">
        <w:t>außerdem</w:t>
      </w:r>
      <w:r w:rsidR="0056094F">
        <w:t xml:space="preserve"> eine </w:t>
      </w:r>
      <w:r w:rsidR="00394374">
        <w:t xml:space="preserve">Tabelle aller </w:t>
      </w:r>
      <w:r w:rsidR="00795268">
        <w:t>durchfahrenen</w:t>
      </w:r>
      <w:r w:rsidR="00394374">
        <w:t xml:space="preserve"> Kreuzungen hinzufügen.</w:t>
      </w:r>
      <w:r w:rsidR="00220798">
        <w:t xml:space="preserve"> </w:t>
      </w:r>
    </w:p>
    <w:p w14:paraId="078776E8" w14:textId="77777777" w:rsidR="00985DE7" w:rsidRPr="00985DE7" w:rsidRDefault="00985DE7" w:rsidP="00795268">
      <w:pPr>
        <w:pStyle w:val="KeinLeerraum"/>
        <w:tabs>
          <w:tab w:val="left" w:pos="9870"/>
        </w:tabs>
        <w:jc w:val="both"/>
        <w:rPr>
          <w:sz w:val="10"/>
          <w:szCs w:val="10"/>
        </w:rPr>
      </w:pPr>
    </w:p>
    <w:p w14:paraId="74ECEC77" w14:textId="346C4C26" w:rsidR="00D93E7D" w:rsidRDefault="00796EF5" w:rsidP="00F476F7">
      <w:pPr>
        <w:pStyle w:val="KeinLeerraum"/>
        <w:tabs>
          <w:tab w:val="left" w:pos="9870"/>
        </w:tabs>
        <w:jc w:val="both"/>
      </w:pPr>
      <w:r w:rsidRPr="00F476F7">
        <w:rPr>
          <w:b/>
          <w:bCs/>
        </w:rPr>
        <w:t>→</w:t>
      </w:r>
      <w:r>
        <w:t xml:space="preserve"> </w:t>
      </w:r>
      <w:sdt>
        <w:sdtPr>
          <w:id w:val="919682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Dokumente vorhanden </w:t>
      </w:r>
    </w:p>
    <w:p w14:paraId="39B20B19" w14:textId="62E6F29F" w:rsidR="006C772B" w:rsidRDefault="006C772B" w:rsidP="00F476F7">
      <w:pPr>
        <w:pStyle w:val="KeinLeerraum"/>
        <w:tabs>
          <w:tab w:val="left" w:pos="9870"/>
        </w:tabs>
        <w:jc w:val="both"/>
      </w:pPr>
    </w:p>
    <w:p w14:paraId="50F6AA1B" w14:textId="77777777" w:rsidR="00914C5C" w:rsidRDefault="00914C5C" w:rsidP="00F476F7">
      <w:pPr>
        <w:pStyle w:val="KeinLeerraum"/>
        <w:tabs>
          <w:tab w:val="left" w:pos="9870"/>
        </w:tabs>
        <w:jc w:val="both"/>
      </w:pPr>
    </w:p>
    <w:p w14:paraId="4ED2DD1C" w14:textId="77777777" w:rsidR="006721D4" w:rsidRPr="003674CA" w:rsidRDefault="002A5F08" w:rsidP="006721D4">
      <w:pPr>
        <w:pStyle w:val="KeinLeerraum"/>
        <w:shd w:val="clear" w:color="auto" w:fill="D5DCE4" w:themeFill="text2" w:themeFillTint="33"/>
        <w:tabs>
          <w:tab w:val="left" w:pos="9870"/>
        </w:tabs>
        <w:rPr>
          <w:b/>
          <w:bCs/>
        </w:rPr>
      </w:pPr>
      <w:r>
        <w:rPr>
          <w:b/>
          <w:bCs/>
        </w:rPr>
        <w:t xml:space="preserve">5.3. </w:t>
      </w:r>
      <w:r w:rsidR="00D93E7D">
        <w:rPr>
          <w:b/>
          <w:bCs/>
        </w:rPr>
        <w:t>Präzision zu den Teilnehmern</w:t>
      </w:r>
      <w:r w:rsidR="006721D4">
        <w:rPr>
          <w:b/>
          <w:bCs/>
        </w:rPr>
        <w:t>*</w:t>
      </w:r>
    </w:p>
    <w:p w14:paraId="0A795EC1" w14:textId="2982C645" w:rsidR="006721D4" w:rsidRPr="008E3003" w:rsidRDefault="006721D4" w:rsidP="006721D4">
      <w:pPr>
        <w:pStyle w:val="KeinLeerraum"/>
        <w:jc w:val="both"/>
        <w:rPr>
          <w:color w:val="FF0000"/>
        </w:rPr>
      </w:pPr>
      <w:r w:rsidRPr="008E3003">
        <w:rPr>
          <w:rFonts w:ascii="Calibri" w:eastAsia="Times New Roman" w:hAnsi="Calibri" w:cs="Calibri"/>
          <w:color w:val="FF0000"/>
          <w:sz w:val="18"/>
          <w:szCs w:val="18"/>
          <w:lang w:eastAsia="de-DE"/>
        </w:rPr>
        <w:t>*</w:t>
      </w:r>
      <w:r w:rsidR="00886D2D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>Bitte zwischen Teilnehmer (</w:t>
      </w:r>
      <w:r w:rsidR="000B5EAB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>Bsp. Fahrradfahrer, Rallyefahrer,</w:t>
      </w:r>
      <w:r w:rsidR="00895BC4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 Läufer</w:t>
      </w:r>
      <w:r w:rsidR="000B5EAB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>…) und Besucher/Publikum</w:t>
      </w:r>
      <w:r w:rsidR="00E549A8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 (Punkt 4.3.) unterscheiden.</w:t>
      </w:r>
      <w:r w:rsidR="000B5EAB">
        <w:rPr>
          <w:rFonts w:ascii="Calibri" w:eastAsia="Times New Roman" w:hAnsi="Calibri" w:cs="Calibri"/>
          <w:i/>
          <w:iCs/>
          <w:color w:val="FF0000"/>
          <w:sz w:val="18"/>
          <w:szCs w:val="18"/>
          <w:lang w:eastAsia="de-DE"/>
        </w:rPr>
        <w:t xml:space="preserve"> </w:t>
      </w:r>
    </w:p>
    <w:p w14:paraId="6D34D4F2" w14:textId="77777777" w:rsidR="006721D4" w:rsidRPr="008C6468" w:rsidRDefault="006721D4" w:rsidP="006721D4">
      <w:pPr>
        <w:pStyle w:val="KeinLeerraum"/>
        <w:tabs>
          <w:tab w:val="left" w:pos="9870"/>
        </w:tabs>
        <w:rPr>
          <w:sz w:val="8"/>
          <w:szCs w:val="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9"/>
        <w:gridCol w:w="502"/>
        <w:gridCol w:w="1751"/>
        <w:gridCol w:w="1802"/>
        <w:gridCol w:w="1828"/>
        <w:gridCol w:w="1829"/>
        <w:gridCol w:w="1101"/>
      </w:tblGrid>
      <w:tr w:rsidR="006721D4" w:rsidRPr="0046611F" w14:paraId="28709339" w14:textId="77777777" w:rsidTr="00895BC4">
        <w:trPr>
          <w:trHeight w:val="397"/>
        </w:trPr>
        <w:tc>
          <w:tcPr>
            <w:tcW w:w="2461" w:type="dxa"/>
            <w:gridSpan w:val="2"/>
            <w:vAlign w:val="center"/>
          </w:tcPr>
          <w:p w14:paraId="01CC4D7C" w14:textId="18F26CAC" w:rsidR="006721D4" w:rsidRPr="0046611F" w:rsidRDefault="006721D4" w:rsidP="006721D4">
            <w:pPr>
              <w:pStyle w:val="KeinLeerraum"/>
            </w:pPr>
            <w:r>
              <w:rPr>
                <w:rFonts w:ascii="Calibri" w:eastAsia="Times New Roman" w:hAnsi="Calibri" w:cs="Calibri"/>
                <w:lang w:eastAsia="de-DE"/>
              </w:rPr>
              <w:t>Anzahl Teilnehmer</w:t>
            </w:r>
          </w:p>
        </w:tc>
        <w:tc>
          <w:tcPr>
            <w:tcW w:w="1751" w:type="dxa"/>
            <w:vAlign w:val="center"/>
          </w:tcPr>
          <w:p w14:paraId="6D5415C6" w14:textId="2CDDAC39" w:rsidR="006721D4" w:rsidRDefault="00476AD2" w:rsidP="00895BC4">
            <w:pPr>
              <w:pStyle w:val="KeinLeerraum"/>
            </w:pPr>
            <w:sdt>
              <w:sdtPr>
                <w:id w:val="-39111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5B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5BC4">
              <w:t xml:space="preserve"> N.Z.</w:t>
            </w:r>
          </w:p>
        </w:tc>
        <w:tc>
          <w:tcPr>
            <w:tcW w:w="1802" w:type="dxa"/>
            <w:vAlign w:val="center"/>
          </w:tcPr>
          <w:p w14:paraId="15C5445F" w14:textId="749E05DE" w:rsidR="006721D4" w:rsidRPr="0046611F" w:rsidRDefault="00476AD2" w:rsidP="006721D4">
            <w:pPr>
              <w:pStyle w:val="KeinLeerraum"/>
            </w:pPr>
            <w:sdt>
              <w:sdtPr>
                <w:id w:val="-80979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1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721D4">
              <w:t xml:space="preserve"> &lt; 50</w:t>
            </w:r>
          </w:p>
        </w:tc>
        <w:tc>
          <w:tcPr>
            <w:tcW w:w="1828" w:type="dxa"/>
            <w:vAlign w:val="center"/>
          </w:tcPr>
          <w:p w14:paraId="03ABC348" w14:textId="77777777" w:rsidR="006721D4" w:rsidRPr="0046611F" w:rsidRDefault="00476AD2" w:rsidP="006721D4">
            <w:pPr>
              <w:pStyle w:val="KeinLeerraum"/>
            </w:pPr>
            <w:sdt>
              <w:sdtPr>
                <w:id w:val="466401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1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721D4">
              <w:t xml:space="preserve"> &lt; 200</w:t>
            </w:r>
          </w:p>
        </w:tc>
        <w:tc>
          <w:tcPr>
            <w:tcW w:w="1829" w:type="dxa"/>
            <w:vAlign w:val="center"/>
          </w:tcPr>
          <w:p w14:paraId="4BDCBE70" w14:textId="0B76E053" w:rsidR="006721D4" w:rsidRPr="0046611F" w:rsidRDefault="00476AD2" w:rsidP="006721D4">
            <w:pPr>
              <w:pStyle w:val="KeinLeerraum"/>
            </w:pPr>
            <w:sdt>
              <w:sdtPr>
                <w:id w:val="133916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1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721D4">
              <w:t xml:space="preserve"> &lt; 500</w:t>
            </w:r>
          </w:p>
        </w:tc>
        <w:tc>
          <w:tcPr>
            <w:tcW w:w="1101" w:type="dxa"/>
            <w:vAlign w:val="center"/>
          </w:tcPr>
          <w:p w14:paraId="6E82BBEE" w14:textId="16052BF1" w:rsidR="006721D4" w:rsidRPr="0046611F" w:rsidRDefault="00476AD2" w:rsidP="006721D4">
            <w:pPr>
              <w:pStyle w:val="KeinLeerraum"/>
            </w:pPr>
            <w:sdt>
              <w:sdtPr>
                <w:id w:val="98829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1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721D4">
              <w:t xml:space="preserve"> &gt; 500</w:t>
            </w:r>
          </w:p>
        </w:tc>
      </w:tr>
      <w:tr w:rsidR="006721D4" w:rsidRPr="0046611F" w14:paraId="097552A0" w14:textId="77777777" w:rsidTr="00895BC4">
        <w:tc>
          <w:tcPr>
            <w:tcW w:w="1959" w:type="dxa"/>
          </w:tcPr>
          <w:p w14:paraId="3D430E9A" w14:textId="77777777" w:rsidR="006721D4" w:rsidRPr="0030571E" w:rsidRDefault="006721D4" w:rsidP="00D55169">
            <w:pPr>
              <w:pStyle w:val="KeinLeerraum"/>
              <w:rPr>
                <w:sz w:val="10"/>
                <w:szCs w:val="10"/>
              </w:rPr>
            </w:pPr>
          </w:p>
        </w:tc>
        <w:tc>
          <w:tcPr>
            <w:tcW w:w="8813" w:type="dxa"/>
            <w:gridSpan w:val="6"/>
          </w:tcPr>
          <w:p w14:paraId="1385A771" w14:textId="3DD55C4F" w:rsidR="006721D4" w:rsidRPr="0030571E" w:rsidRDefault="006721D4" w:rsidP="00D55169">
            <w:pPr>
              <w:pStyle w:val="KeinLeerraum"/>
              <w:rPr>
                <w:sz w:val="10"/>
                <w:szCs w:val="10"/>
              </w:rPr>
            </w:pPr>
          </w:p>
        </w:tc>
      </w:tr>
      <w:tr w:rsidR="006721D4" w:rsidRPr="0046611F" w14:paraId="0FE30172" w14:textId="77777777" w:rsidTr="009A6E1D">
        <w:tc>
          <w:tcPr>
            <w:tcW w:w="2461" w:type="dxa"/>
            <w:gridSpan w:val="2"/>
          </w:tcPr>
          <w:p w14:paraId="6F4C56D5" w14:textId="77777777" w:rsidR="006721D4" w:rsidRDefault="006721D4" w:rsidP="00D55169">
            <w:pPr>
              <w:pStyle w:val="KeinLeerraum"/>
              <w:rPr>
                <w:rFonts w:ascii="Calibri" w:eastAsia="Times New Roman" w:hAnsi="Calibri" w:cs="Calibri"/>
                <w:lang w:eastAsia="de-DE"/>
              </w:rPr>
            </w:pPr>
          </w:p>
        </w:tc>
        <w:tc>
          <w:tcPr>
            <w:tcW w:w="1751" w:type="dxa"/>
          </w:tcPr>
          <w:p w14:paraId="19FDA6BB" w14:textId="77777777" w:rsidR="006721D4" w:rsidRPr="005C09F0" w:rsidRDefault="006721D4" w:rsidP="005C09F0">
            <w:pPr>
              <w:pStyle w:val="KeinLeerraum"/>
              <w:jc w:val="right"/>
              <w:rPr>
                <w:rFonts w:eastAsia="MS Gothic" w:cstheme="minorHAnsi"/>
                <w:i/>
                <w:iCs/>
              </w:rPr>
            </w:pPr>
          </w:p>
        </w:tc>
        <w:tc>
          <w:tcPr>
            <w:tcW w:w="5459" w:type="dxa"/>
            <w:gridSpan w:val="3"/>
            <w:tcBorders>
              <w:right w:val="single" w:sz="4" w:space="0" w:color="auto"/>
            </w:tcBorders>
          </w:tcPr>
          <w:p w14:paraId="2D84BDB1" w14:textId="0F145496" w:rsidR="006721D4" w:rsidRPr="005C09F0" w:rsidRDefault="006721D4" w:rsidP="005C09F0">
            <w:pPr>
              <w:pStyle w:val="KeinLeerraum"/>
              <w:jc w:val="right"/>
              <w:rPr>
                <w:rFonts w:ascii="MS Gothic" w:eastAsia="MS Gothic" w:hAnsi="MS Gothic"/>
                <w:i/>
                <w:iCs/>
              </w:rPr>
            </w:pPr>
            <w:r w:rsidRPr="005C09F0">
              <w:rPr>
                <w:rFonts w:eastAsia="MS Gothic" w:cstheme="minorHAnsi"/>
                <w:i/>
                <w:iCs/>
              </w:rPr>
              <w:t>Genaue Anzahl (falls bekannt):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05D7" w14:textId="52977370" w:rsidR="006721D4" w:rsidRDefault="00476AD2" w:rsidP="00D55169">
            <w:pPr>
              <w:pStyle w:val="KeinLeerraum"/>
              <w:rPr>
                <w:rFonts w:ascii="MS Gothic" w:eastAsia="MS Gothic" w:hAnsi="MS Gothic"/>
              </w:rPr>
            </w:pPr>
            <w:sdt>
              <w:sdtPr>
                <w:id w:val="2033681744"/>
                <w:placeholder>
                  <w:docPart w:val="AF9CB7C3AD0C4AD59CE7A684587193EC"/>
                </w:placeholder>
                <w:showingPlcHdr/>
                <w:text/>
              </w:sdtPr>
              <w:sdtEndPr/>
              <w:sdtContent>
                <w:r w:rsidR="006721D4"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</w:p>
        </w:tc>
      </w:tr>
    </w:tbl>
    <w:p w14:paraId="22C7D909" w14:textId="3C2249E7" w:rsidR="00CB7D81" w:rsidRPr="009139A9" w:rsidRDefault="00CB7D81" w:rsidP="00D93E7D">
      <w:pPr>
        <w:pStyle w:val="KeinLeerraum"/>
        <w:rPr>
          <w:b/>
          <w:bCs/>
          <w:sz w:val="10"/>
          <w:szCs w:val="10"/>
        </w:rPr>
      </w:pPr>
    </w:p>
    <w:tbl>
      <w:tblPr>
        <w:tblStyle w:val="Tabellenraster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1512"/>
        <w:gridCol w:w="1512"/>
        <w:gridCol w:w="1228"/>
        <w:gridCol w:w="284"/>
        <w:gridCol w:w="2551"/>
      </w:tblGrid>
      <w:tr w:rsidR="001F0BBF" w:rsidRPr="00270C52" w14:paraId="79CA469B" w14:textId="77777777" w:rsidTr="001F686D">
        <w:trPr>
          <w:trHeight w:val="20"/>
        </w:trPr>
        <w:tc>
          <w:tcPr>
            <w:tcW w:w="3681" w:type="dxa"/>
            <w:vAlign w:val="center"/>
          </w:tcPr>
          <w:p w14:paraId="405CE124" w14:textId="621D88B1" w:rsidR="001F0BBF" w:rsidRPr="00270C52" w:rsidRDefault="001F0BBF" w:rsidP="001F0BBF">
            <w:pPr>
              <w:pStyle w:val="KeinLeerraum"/>
            </w:pPr>
            <w:r>
              <w:t>Fortbewegungsmittel der Teilnehm</w:t>
            </w:r>
            <w:r w:rsidR="000D0694">
              <w:t>e</w:t>
            </w:r>
            <w:r>
              <w:t>r</w:t>
            </w:r>
          </w:p>
        </w:tc>
        <w:tc>
          <w:tcPr>
            <w:tcW w:w="1512" w:type="dxa"/>
            <w:vAlign w:val="center"/>
          </w:tcPr>
          <w:p w14:paraId="4635F64C" w14:textId="68D5A9CC" w:rsidR="001F0BBF" w:rsidRPr="00270C52" w:rsidRDefault="00476AD2" w:rsidP="001F0BBF">
            <w:pPr>
              <w:pStyle w:val="KeinLeerraum"/>
            </w:pPr>
            <w:sdt>
              <w:sdtPr>
                <w:id w:val="76103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B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F0BBF" w:rsidRPr="00270C52">
              <w:t xml:space="preserve"> Pkw</w:t>
            </w:r>
          </w:p>
        </w:tc>
        <w:tc>
          <w:tcPr>
            <w:tcW w:w="1512" w:type="dxa"/>
            <w:vAlign w:val="center"/>
          </w:tcPr>
          <w:p w14:paraId="1F36A1BF" w14:textId="7000B7C9" w:rsidR="001F0BBF" w:rsidRPr="00270C52" w:rsidRDefault="00476AD2" w:rsidP="001F0BBF">
            <w:pPr>
              <w:pStyle w:val="KeinLeerraum"/>
            </w:pPr>
            <w:sdt>
              <w:sdtPr>
                <w:id w:val="-1978447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B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F0BBF" w:rsidRPr="00270C52">
              <w:t xml:space="preserve"> Fahrrad</w:t>
            </w:r>
          </w:p>
        </w:tc>
        <w:tc>
          <w:tcPr>
            <w:tcW w:w="1512" w:type="dxa"/>
            <w:gridSpan w:val="2"/>
            <w:vAlign w:val="center"/>
          </w:tcPr>
          <w:p w14:paraId="7F0DF8AD" w14:textId="77777777" w:rsidR="001F0BBF" w:rsidRPr="00270C52" w:rsidRDefault="00476AD2" w:rsidP="001F0BBF">
            <w:pPr>
              <w:pStyle w:val="KeinLeerraum"/>
            </w:pPr>
            <w:sdt>
              <w:sdtPr>
                <w:id w:val="-1236846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B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F0BBF" w:rsidRPr="00270C52">
              <w:t xml:space="preserve"> Pferde</w:t>
            </w:r>
          </w:p>
        </w:tc>
        <w:tc>
          <w:tcPr>
            <w:tcW w:w="2551" w:type="dxa"/>
            <w:vAlign w:val="center"/>
          </w:tcPr>
          <w:p w14:paraId="311B2795" w14:textId="31FE2CEB" w:rsidR="001F0BBF" w:rsidRPr="00270C52" w:rsidRDefault="001F0BBF" w:rsidP="001F0BBF">
            <w:pPr>
              <w:pStyle w:val="KeinLeerraum"/>
            </w:pPr>
          </w:p>
        </w:tc>
      </w:tr>
      <w:tr w:rsidR="001F0BBF" w:rsidRPr="00270C52" w14:paraId="61C2CC14" w14:textId="77777777" w:rsidTr="001F686D">
        <w:trPr>
          <w:trHeight w:val="20"/>
        </w:trPr>
        <w:tc>
          <w:tcPr>
            <w:tcW w:w="3681" w:type="dxa"/>
            <w:vAlign w:val="center"/>
          </w:tcPr>
          <w:p w14:paraId="6003B373" w14:textId="77777777" w:rsidR="001F0BBF" w:rsidRPr="00843402" w:rsidRDefault="001F0BBF" w:rsidP="001F0BBF">
            <w:pPr>
              <w:rPr>
                <w:rFonts w:ascii="Calibri" w:eastAsia="Times New Roman" w:hAnsi="Calibri" w:cs="Calibri"/>
                <w:lang w:eastAsia="de-DE"/>
              </w:rPr>
            </w:pPr>
          </w:p>
        </w:tc>
        <w:tc>
          <w:tcPr>
            <w:tcW w:w="1512" w:type="dxa"/>
            <w:vAlign w:val="center"/>
          </w:tcPr>
          <w:p w14:paraId="09082875" w14:textId="293025E9" w:rsidR="001F0BBF" w:rsidRPr="00270C52" w:rsidRDefault="00476AD2" w:rsidP="001F0BBF">
            <w:pPr>
              <w:pStyle w:val="KeinLeerraum"/>
            </w:pPr>
            <w:sdt>
              <w:sdtPr>
                <w:id w:val="28493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B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F0BBF" w:rsidRPr="00270C52">
              <w:t xml:space="preserve"> Motorrad</w:t>
            </w:r>
          </w:p>
        </w:tc>
        <w:tc>
          <w:tcPr>
            <w:tcW w:w="1512" w:type="dxa"/>
            <w:vAlign w:val="center"/>
          </w:tcPr>
          <w:p w14:paraId="1904D6A4" w14:textId="0B293BD7" w:rsidR="001F0BBF" w:rsidRPr="00270C52" w:rsidRDefault="00476AD2" w:rsidP="001F0BBF">
            <w:pPr>
              <w:pStyle w:val="KeinLeerraum"/>
            </w:pPr>
            <w:sdt>
              <w:sdtPr>
                <w:id w:val="-1471361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B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F0BBF" w:rsidRPr="00270C52">
              <w:t xml:space="preserve"> Fußgänger</w:t>
            </w:r>
          </w:p>
        </w:tc>
        <w:tc>
          <w:tcPr>
            <w:tcW w:w="1228" w:type="dxa"/>
            <w:vAlign w:val="center"/>
          </w:tcPr>
          <w:p w14:paraId="69AB05A7" w14:textId="473C78B9" w:rsidR="001F0BBF" w:rsidRPr="00270C52" w:rsidRDefault="00476AD2" w:rsidP="001F0BBF">
            <w:pPr>
              <w:pStyle w:val="KeinLeerraum"/>
            </w:pPr>
            <w:sdt>
              <w:sdtPr>
                <w:id w:val="-1747417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B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F0BBF" w:rsidRPr="00270C52">
              <w:t xml:space="preserve"> Andere</w:t>
            </w:r>
            <w:r w:rsidR="001333FA">
              <w:t>:</w:t>
            </w:r>
          </w:p>
        </w:tc>
        <w:tc>
          <w:tcPr>
            <w:tcW w:w="2835" w:type="dxa"/>
            <w:gridSpan w:val="2"/>
            <w:vAlign w:val="center"/>
          </w:tcPr>
          <w:p w14:paraId="6F63C67E" w14:textId="01F3CC6C" w:rsidR="001F0BBF" w:rsidRPr="00270C52" w:rsidRDefault="00476AD2" w:rsidP="001F0BBF">
            <w:pPr>
              <w:pStyle w:val="KeinLeerraum"/>
            </w:pPr>
            <w:sdt>
              <w:sdtPr>
                <w:id w:val="1026066493"/>
                <w:placeholder>
                  <w:docPart w:val="712DE82B66264167B516B2E1C4FD7117"/>
                </w:placeholder>
                <w:showingPlcHdr/>
                <w:text/>
              </w:sdtPr>
              <w:sdtEndPr/>
              <w:sdtContent>
                <w:r w:rsidR="001333FA" w:rsidRPr="0082558B">
                  <w:rPr>
                    <w:vanish/>
                    <w:color w:val="808080" w:themeColor="background1" w:themeShade="80"/>
                  </w:rPr>
                  <w:t>Beschreibung</w:t>
                </w:r>
              </w:sdtContent>
            </w:sdt>
          </w:p>
        </w:tc>
      </w:tr>
    </w:tbl>
    <w:p w14:paraId="0A79EB4D" w14:textId="31BC32BE" w:rsidR="004D5865" w:rsidRPr="009139A9" w:rsidRDefault="004D5865" w:rsidP="00D93E7D">
      <w:pPr>
        <w:pStyle w:val="KeinLeerraum"/>
        <w:rPr>
          <w:b/>
          <w:bCs/>
          <w:sz w:val="10"/>
          <w:szCs w:val="10"/>
        </w:rPr>
      </w:pPr>
    </w:p>
    <w:tbl>
      <w:tblPr>
        <w:tblStyle w:val="Tabellenraster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1512"/>
        <w:gridCol w:w="1512"/>
        <w:gridCol w:w="1512"/>
        <w:gridCol w:w="2551"/>
      </w:tblGrid>
      <w:tr w:rsidR="001F686D" w:rsidRPr="00270C52" w14:paraId="01C75C68" w14:textId="77777777" w:rsidTr="001F686D">
        <w:trPr>
          <w:trHeight w:val="20"/>
        </w:trPr>
        <w:tc>
          <w:tcPr>
            <w:tcW w:w="3681" w:type="dxa"/>
            <w:vAlign w:val="center"/>
          </w:tcPr>
          <w:p w14:paraId="2CD4E6C8" w14:textId="77FBB8DC" w:rsidR="00D223B5" w:rsidRPr="00270C52" w:rsidRDefault="00D223B5" w:rsidP="00D223B5">
            <w:pPr>
              <w:pStyle w:val="KeinLeerraum"/>
              <w:tabs>
                <w:tab w:val="left" w:pos="9870"/>
              </w:tabs>
            </w:pPr>
            <w:r>
              <w:t>Altersgruppe der Teilnehmer</w:t>
            </w:r>
          </w:p>
        </w:tc>
        <w:tc>
          <w:tcPr>
            <w:tcW w:w="1512" w:type="dxa"/>
            <w:vAlign w:val="center"/>
          </w:tcPr>
          <w:p w14:paraId="7EA65D7F" w14:textId="71CE717E" w:rsidR="00D223B5" w:rsidRPr="00270C52" w:rsidRDefault="00476AD2" w:rsidP="00D55169">
            <w:pPr>
              <w:pStyle w:val="KeinLeerraum"/>
            </w:pPr>
            <w:sdt>
              <w:sdtPr>
                <w:id w:val="-828908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3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223B5" w:rsidRPr="00270C52">
              <w:t xml:space="preserve"> </w:t>
            </w:r>
            <w:r w:rsidR="005423FC">
              <w:t>&lt; 12</w:t>
            </w:r>
          </w:p>
        </w:tc>
        <w:tc>
          <w:tcPr>
            <w:tcW w:w="1512" w:type="dxa"/>
            <w:vAlign w:val="center"/>
          </w:tcPr>
          <w:p w14:paraId="4F5DBEFB" w14:textId="6C1CFBE9" w:rsidR="00D223B5" w:rsidRPr="00270C52" w:rsidRDefault="00476AD2" w:rsidP="00D55169">
            <w:pPr>
              <w:pStyle w:val="KeinLeerraum"/>
            </w:pPr>
            <w:sdt>
              <w:sdtPr>
                <w:id w:val="1526368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3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223B5" w:rsidRPr="00270C52">
              <w:t xml:space="preserve"> </w:t>
            </w:r>
            <w:r w:rsidR="005423FC">
              <w:t>&lt;</w:t>
            </w:r>
            <w:r w:rsidR="005B3C0F">
              <w:t xml:space="preserve"> 18</w:t>
            </w:r>
          </w:p>
        </w:tc>
        <w:tc>
          <w:tcPr>
            <w:tcW w:w="1512" w:type="dxa"/>
            <w:vAlign w:val="center"/>
          </w:tcPr>
          <w:p w14:paraId="5A74881C" w14:textId="67C79D18" w:rsidR="00D223B5" w:rsidRPr="00270C52" w:rsidRDefault="00476AD2" w:rsidP="00D55169">
            <w:pPr>
              <w:pStyle w:val="KeinLeerraum"/>
            </w:pPr>
            <w:sdt>
              <w:sdtPr>
                <w:id w:val="331573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3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223B5" w:rsidRPr="00270C52">
              <w:t xml:space="preserve"> </w:t>
            </w:r>
            <w:r w:rsidR="00D178CB">
              <w:t xml:space="preserve"> &gt; 18</w:t>
            </w:r>
          </w:p>
        </w:tc>
        <w:tc>
          <w:tcPr>
            <w:tcW w:w="2551" w:type="dxa"/>
            <w:vAlign w:val="center"/>
          </w:tcPr>
          <w:p w14:paraId="43968DB6" w14:textId="77777777" w:rsidR="00D223B5" w:rsidRPr="00270C52" w:rsidRDefault="00D223B5" w:rsidP="00D55169">
            <w:pPr>
              <w:pStyle w:val="KeinLeerraum"/>
            </w:pPr>
          </w:p>
        </w:tc>
      </w:tr>
    </w:tbl>
    <w:p w14:paraId="31AA0AEB" w14:textId="77777777" w:rsidR="00D178CB" w:rsidRDefault="00D178CB" w:rsidP="00D44411">
      <w:pPr>
        <w:pStyle w:val="KeinLeerraum"/>
        <w:tabs>
          <w:tab w:val="left" w:pos="9870"/>
        </w:tabs>
      </w:pPr>
    </w:p>
    <w:p w14:paraId="3233A17E" w14:textId="20601A0C" w:rsidR="00914C5C" w:rsidRDefault="00914C5C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2"/>
      </w:tblGrid>
      <w:tr w:rsidR="005840BA" w:rsidRPr="00843402" w14:paraId="48D3E714" w14:textId="77777777" w:rsidTr="00252045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2E5D3556" w14:textId="60652246" w:rsidR="005840BA" w:rsidRPr="00843402" w:rsidRDefault="00BA7E14" w:rsidP="00584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lastRenderedPageBreak/>
              <w:t>6</w:t>
            </w:r>
            <w:r w:rsidR="005840BA" w:rsidRPr="00843402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 xml:space="preserve">. </w:t>
            </w:r>
            <w:r w:rsidR="005840BA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Abschluss</w:t>
            </w:r>
            <w:r w:rsidR="005840BA" w:rsidRPr="00843402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de-DE"/>
              </w:rPr>
              <w:t>:</w:t>
            </w:r>
          </w:p>
        </w:tc>
      </w:tr>
    </w:tbl>
    <w:p w14:paraId="01C734DF" w14:textId="2BC92DEB" w:rsidR="004B6A96" w:rsidRDefault="004B6A96" w:rsidP="00252045">
      <w:pPr>
        <w:pStyle w:val="KeinLeerraum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  <w:gridCol w:w="1701"/>
        <w:gridCol w:w="1553"/>
      </w:tblGrid>
      <w:tr w:rsidR="004E7F56" w14:paraId="3AD6F19A" w14:textId="77777777" w:rsidTr="001F686D">
        <w:tc>
          <w:tcPr>
            <w:tcW w:w="7508" w:type="dxa"/>
          </w:tcPr>
          <w:p w14:paraId="3369B687" w14:textId="395104AB" w:rsidR="004E7F56" w:rsidRDefault="004E7F56" w:rsidP="009E1408">
            <w:pPr>
              <w:pStyle w:val="KeinLeerraum"/>
            </w:pPr>
            <w:r>
              <w:t xml:space="preserve">Benötigen Sie </w:t>
            </w:r>
            <w:r w:rsidRPr="0086418B">
              <w:rPr>
                <w:b/>
                <w:bCs/>
              </w:rPr>
              <w:t>Material</w:t>
            </w:r>
            <w:r>
              <w:t xml:space="preserve"> der Gemeinde</w:t>
            </w:r>
            <w:r w:rsidR="00BA7E14">
              <w:t xml:space="preserve"> (Absperrgitter, Schilder,Mülltonnen,…)</w:t>
            </w:r>
            <w:r>
              <w:t>?</w:t>
            </w:r>
          </w:p>
        </w:tc>
        <w:tc>
          <w:tcPr>
            <w:tcW w:w="1701" w:type="dxa"/>
          </w:tcPr>
          <w:p w14:paraId="798C30A2" w14:textId="77777777" w:rsidR="004E7F56" w:rsidRDefault="00476AD2" w:rsidP="009E1408">
            <w:pPr>
              <w:pStyle w:val="KeinLeerraum"/>
            </w:pPr>
            <w:sdt>
              <w:sdtPr>
                <w:id w:val="-17187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7F5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E7F56">
              <w:t xml:space="preserve"> Ja</w:t>
            </w:r>
          </w:p>
        </w:tc>
        <w:tc>
          <w:tcPr>
            <w:tcW w:w="1553" w:type="dxa"/>
          </w:tcPr>
          <w:p w14:paraId="12329DA8" w14:textId="77777777" w:rsidR="004E7F56" w:rsidRDefault="00476AD2" w:rsidP="009E1408">
            <w:pPr>
              <w:pStyle w:val="KeinLeerraum"/>
            </w:pPr>
            <w:sdt>
              <w:sdtPr>
                <w:id w:val="-1195533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7F5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E7F56">
              <w:t xml:space="preserve"> Nein</w:t>
            </w:r>
          </w:p>
        </w:tc>
      </w:tr>
      <w:tr w:rsidR="004E7F56" w14:paraId="7AA98A22" w14:textId="77777777" w:rsidTr="001F686D">
        <w:tc>
          <w:tcPr>
            <w:tcW w:w="10762" w:type="dxa"/>
            <w:gridSpan w:val="3"/>
          </w:tcPr>
          <w:p w14:paraId="62FF63EE" w14:textId="77777777" w:rsidR="004E7F56" w:rsidRDefault="004E7F56" w:rsidP="009E1408">
            <w:pPr>
              <w:pStyle w:val="KeinLeerraum"/>
            </w:pPr>
            <w:r w:rsidRPr="006E0A11">
              <w:rPr>
                <w:i/>
                <w:iCs/>
              </w:rPr>
              <w:t>Wenn „Ja“:</w:t>
            </w:r>
            <w:r>
              <w:t xml:space="preserve"> Welches Material benötigen Sie:</w:t>
            </w:r>
          </w:p>
        </w:tc>
      </w:tr>
      <w:tr w:rsidR="00026217" w14:paraId="6D4DD440" w14:textId="77777777" w:rsidTr="001F686D">
        <w:trPr>
          <w:trHeight w:val="567"/>
        </w:trPr>
        <w:tc>
          <w:tcPr>
            <w:tcW w:w="10762" w:type="dxa"/>
            <w:gridSpan w:val="3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1637983354"/>
              <w:placeholder>
                <w:docPart w:val="51A726BCB5284DC19B8D38B3C398C9DE"/>
              </w:placeholder>
              <w:showingPlcHdr/>
              <w:text/>
            </w:sdtPr>
            <w:sdtEndPr/>
            <w:sdtContent>
              <w:p w14:paraId="0ED71BAF" w14:textId="4DB67A02" w:rsidR="00026217" w:rsidRPr="00043165" w:rsidRDefault="00043165" w:rsidP="00026217">
                <w:pPr>
                  <w:pStyle w:val="KeinLeerraum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Style w:val="Platzhaltertext"/>
                    <w:vanish/>
                  </w:rPr>
                  <w:t>Bitte teilen Sie uns mit, welches Material Sie von der Gemeinde ausleihen möchten.</w:t>
                </w:r>
              </w:p>
            </w:sdtContent>
          </w:sdt>
        </w:tc>
      </w:tr>
    </w:tbl>
    <w:p w14:paraId="331A1222" w14:textId="21E8C0AD" w:rsidR="00CF10D8" w:rsidRDefault="00CF10D8" w:rsidP="00CF10D8">
      <w:pPr>
        <w:pStyle w:val="KeinLeerraum"/>
      </w:pPr>
    </w:p>
    <w:p w14:paraId="793471C7" w14:textId="6BFDE3B0" w:rsidR="00914C5C" w:rsidRDefault="00914C5C" w:rsidP="00CF10D8">
      <w:pPr>
        <w:pStyle w:val="KeinLeerraum"/>
      </w:pPr>
    </w:p>
    <w:p w14:paraId="0614D5A5" w14:textId="77777777" w:rsidR="00914C5C" w:rsidRDefault="00914C5C" w:rsidP="00CF10D8">
      <w:pPr>
        <w:pStyle w:val="KeinLeerraum"/>
      </w:pPr>
    </w:p>
    <w:tbl>
      <w:tblPr>
        <w:tblStyle w:val="Tabellenraster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2"/>
      </w:tblGrid>
      <w:tr w:rsidR="00985DE7" w14:paraId="4B6871BF" w14:textId="77777777" w:rsidTr="00711403">
        <w:trPr>
          <w:trHeight w:val="170"/>
        </w:trPr>
        <w:tc>
          <w:tcPr>
            <w:tcW w:w="10762" w:type="dxa"/>
          </w:tcPr>
          <w:p w14:paraId="4427F17F" w14:textId="34FDC59F" w:rsidR="00985DE7" w:rsidRDefault="003B6A1D" w:rsidP="00026217">
            <w:pPr>
              <w:pStyle w:val="KeinLeerraum"/>
              <w:rPr>
                <w:rFonts w:ascii="Calibri" w:eastAsia="Times New Roman" w:hAnsi="Calibri" w:cs="Calibri"/>
                <w:lang w:eastAsia="de-DE"/>
              </w:rPr>
            </w:pPr>
            <w:r>
              <w:rPr>
                <w:rFonts w:ascii="Calibri" w:eastAsia="Times New Roman" w:hAnsi="Calibri" w:cs="Calibri"/>
                <w:lang w:eastAsia="de-DE"/>
              </w:rPr>
              <w:t>Zusätzliche Bemerkung(en):</w:t>
            </w:r>
          </w:p>
        </w:tc>
      </w:tr>
      <w:tr w:rsidR="003B6A1D" w14:paraId="4CF73C7F" w14:textId="77777777" w:rsidTr="00711403">
        <w:trPr>
          <w:trHeight w:val="1417"/>
        </w:trPr>
        <w:tc>
          <w:tcPr>
            <w:tcW w:w="10762" w:type="dxa"/>
          </w:tcPr>
          <w:p w14:paraId="308DDA2A" w14:textId="72A04B75" w:rsidR="003B6A1D" w:rsidRDefault="00476AD2" w:rsidP="00026217">
            <w:pPr>
              <w:pStyle w:val="KeinLeerraum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id w:val="-857657918"/>
                <w:placeholder>
                  <w:docPart w:val="94E56A223EE8493584D6492230B3C3A3"/>
                </w:placeholder>
                <w:showingPlcHdr/>
                <w:text/>
              </w:sdtPr>
              <w:sdtEndPr/>
              <w:sdtContent>
                <w:r w:rsidR="003B6A1D" w:rsidRPr="0082558B">
                  <w:rPr>
                    <w:vanish/>
                    <w:color w:val="808080" w:themeColor="background1" w:themeShade="80"/>
                  </w:rPr>
                  <w:t>Notizen</w:t>
                </w:r>
              </w:sdtContent>
            </w:sdt>
          </w:p>
        </w:tc>
      </w:tr>
    </w:tbl>
    <w:p w14:paraId="5DF8B7CA" w14:textId="14806955" w:rsidR="00CF10D8" w:rsidRDefault="00CF10D8" w:rsidP="00CF10D8">
      <w:pPr>
        <w:pStyle w:val="KeinLeerraum"/>
      </w:pPr>
    </w:p>
    <w:p w14:paraId="1D558DB7" w14:textId="6854D469" w:rsidR="00CF10D8" w:rsidRDefault="00CF10D8" w:rsidP="00CF10D8">
      <w:pPr>
        <w:pStyle w:val="KeinLeerraum"/>
      </w:pPr>
    </w:p>
    <w:p w14:paraId="1965A633" w14:textId="6BA5B523" w:rsidR="00914C5C" w:rsidRDefault="00914C5C" w:rsidP="00CF10D8">
      <w:pPr>
        <w:pStyle w:val="KeinLeerraum"/>
      </w:pPr>
    </w:p>
    <w:p w14:paraId="4F22EBE9" w14:textId="77777777" w:rsidR="00914C5C" w:rsidRDefault="00914C5C" w:rsidP="00CF10D8">
      <w:pPr>
        <w:pStyle w:val="KeinLeerraum"/>
      </w:pPr>
    </w:p>
    <w:tbl>
      <w:tblPr>
        <w:tblW w:w="5002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0766"/>
      </w:tblGrid>
      <w:tr w:rsidR="00BA3ACC" w:rsidRPr="00843402" w14:paraId="3A2CEE5D" w14:textId="77777777" w:rsidTr="00A001D6">
        <w:trPr>
          <w:trHeight w:val="300"/>
          <w:jc w:val="right"/>
        </w:trPr>
        <w:tc>
          <w:tcPr>
            <w:tcW w:w="5000" w:type="pct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33FF9509" w14:textId="1276D284" w:rsidR="00DF4D06" w:rsidRPr="004229AD" w:rsidRDefault="00DF4D06" w:rsidP="009A4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lang w:eastAsia="de-DE"/>
              </w:rPr>
            </w:pPr>
            <w:r w:rsidRPr="004229AD">
              <w:rPr>
                <w:rFonts w:ascii="Calibri" w:eastAsia="Times New Roman" w:hAnsi="Calibri" w:cs="Calibri"/>
                <w:i/>
                <w:iCs/>
                <w:lang w:eastAsia="de-DE"/>
              </w:rPr>
              <w:t>„Ich bestätige die Datenschutzrichtlinien</w:t>
            </w:r>
            <w:r w:rsidR="001A6F0C" w:rsidRPr="004229AD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, zu finden auf der Webseite der jeweiligen Gemeinde, </w:t>
            </w:r>
            <w:r w:rsidRPr="004229AD">
              <w:rPr>
                <w:rFonts w:ascii="Calibri" w:eastAsia="Times New Roman" w:hAnsi="Calibri" w:cs="Calibri"/>
                <w:i/>
                <w:iCs/>
                <w:lang w:eastAsia="de-DE"/>
              </w:rPr>
              <w:t>zur Kenntnis genommen zu haben</w:t>
            </w:r>
            <w:r w:rsidR="00745067" w:rsidRPr="004229AD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 und erkläre mich </w:t>
            </w:r>
            <w:r w:rsidR="009E35DD" w:rsidRPr="004229AD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mit der Speicherung und Verwendung der im Gegenwärtigen aufgeführten Daten und Angaben </w:t>
            </w:r>
            <w:r w:rsidR="00745067" w:rsidRPr="004229AD">
              <w:rPr>
                <w:rFonts w:ascii="Calibri" w:eastAsia="Times New Roman" w:hAnsi="Calibri" w:cs="Calibri"/>
                <w:i/>
                <w:iCs/>
                <w:lang w:eastAsia="de-DE"/>
              </w:rPr>
              <w:t>einverstanden</w:t>
            </w:r>
            <w:r w:rsidR="009E35DD" w:rsidRPr="004229AD">
              <w:rPr>
                <w:rFonts w:ascii="Calibri" w:eastAsia="Times New Roman" w:hAnsi="Calibri" w:cs="Calibri"/>
                <w:i/>
                <w:iCs/>
                <w:lang w:eastAsia="de-DE"/>
              </w:rPr>
              <w:t>“</w:t>
            </w:r>
          </w:p>
          <w:p w14:paraId="364E17D3" w14:textId="77777777" w:rsidR="00DF4D06" w:rsidRPr="009139A9" w:rsidRDefault="00DF4D06" w:rsidP="009A4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0"/>
                <w:szCs w:val="10"/>
                <w:lang w:eastAsia="de-DE"/>
              </w:rPr>
            </w:pPr>
          </w:p>
          <w:p w14:paraId="1EC9AE35" w14:textId="2ADF8BF4" w:rsidR="00BA3ACC" w:rsidRPr="00BA3ACC" w:rsidRDefault="00BA3ACC" w:rsidP="009A4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lang w:eastAsia="de-DE"/>
              </w:rPr>
            </w:pPr>
            <w:r>
              <w:rPr>
                <w:rFonts w:ascii="Calibri" w:eastAsia="Times New Roman" w:hAnsi="Calibri" w:cs="Calibri"/>
                <w:i/>
                <w:iCs/>
                <w:lang w:eastAsia="de-DE"/>
              </w:rPr>
              <w:t>„</w:t>
            </w:r>
            <w:r w:rsidR="002815DD">
              <w:rPr>
                <w:rFonts w:ascii="Calibri" w:eastAsia="Times New Roman" w:hAnsi="Calibri" w:cs="Calibri"/>
                <w:i/>
                <w:iCs/>
                <w:lang w:eastAsia="de-DE"/>
              </w:rPr>
              <w:t>Ich</w:t>
            </w:r>
            <w:r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 bestätige </w:t>
            </w:r>
            <w:r w:rsidR="003F170A">
              <w:rPr>
                <w:rFonts w:ascii="Calibri" w:eastAsia="Times New Roman" w:hAnsi="Calibri" w:cs="Calibri"/>
                <w:i/>
                <w:iCs/>
                <w:lang w:eastAsia="de-DE"/>
              </w:rPr>
              <w:t>dass die</w:t>
            </w:r>
            <w:r w:rsidR="004938C5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 hiervor angegebenen Angaben </w:t>
            </w:r>
            <w:r w:rsidR="002815DD">
              <w:rPr>
                <w:rFonts w:ascii="Calibri" w:eastAsia="Times New Roman" w:hAnsi="Calibri" w:cs="Calibri"/>
                <w:i/>
                <w:iCs/>
                <w:lang w:eastAsia="de-DE"/>
              </w:rPr>
              <w:t>vollständig und ehrenhaft</w:t>
            </w:r>
            <w:r w:rsidR="003F170A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 sind</w:t>
            </w:r>
            <w:r w:rsidR="00A44A5A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 und </w:t>
            </w:r>
            <w:r w:rsidR="00CB650F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dass ich </w:t>
            </w:r>
            <w:r w:rsidR="00995C5A">
              <w:rPr>
                <w:rFonts w:ascii="Calibri" w:eastAsia="Times New Roman" w:hAnsi="Calibri" w:cs="Calibri"/>
                <w:i/>
                <w:iCs/>
                <w:lang w:eastAsia="de-DE"/>
              </w:rPr>
              <w:t>d</w:t>
            </w:r>
            <w:r w:rsidR="001C76F8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ie Allgemeine Verwaltungspolizeiliche Verordnung </w:t>
            </w:r>
            <w:r w:rsidR="00F45EC9">
              <w:rPr>
                <w:rFonts w:ascii="Calibri" w:eastAsia="Times New Roman" w:hAnsi="Calibri" w:cs="Calibri"/>
                <w:i/>
                <w:iCs/>
                <w:lang w:eastAsia="de-DE"/>
              </w:rPr>
              <w:t>der Gemeinden Amel, Büllingen, Burg Reuland, Bütgenbach und St.Vith</w:t>
            </w:r>
            <w:r w:rsidR="00AF035B">
              <w:rPr>
                <w:rFonts w:ascii="Calibri" w:eastAsia="Times New Roman" w:hAnsi="Calibri" w:cs="Calibri"/>
                <w:i/>
                <w:iCs/>
                <w:lang w:eastAsia="de-DE"/>
              </w:rPr>
              <w:t>,</w:t>
            </w:r>
            <w:r w:rsidR="00F45EC9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 </w:t>
            </w:r>
            <w:r w:rsidR="00AF035B">
              <w:rPr>
                <w:rFonts w:ascii="Calibri" w:eastAsia="Times New Roman" w:hAnsi="Calibri" w:cs="Calibri"/>
                <w:i/>
                <w:iCs/>
                <w:lang w:eastAsia="de-DE"/>
              </w:rPr>
              <w:t xml:space="preserve">insbesondere den Titel 7, </w:t>
            </w:r>
            <w:r w:rsidR="00F45EC9">
              <w:rPr>
                <w:rFonts w:ascii="Calibri" w:eastAsia="Times New Roman" w:hAnsi="Calibri" w:cs="Calibri"/>
                <w:i/>
                <w:iCs/>
                <w:lang w:eastAsia="de-DE"/>
              </w:rPr>
              <w:t>zur Kenntnis genommen habe</w:t>
            </w:r>
            <w:r w:rsidR="00350774">
              <w:rPr>
                <w:rFonts w:ascii="Calibri" w:eastAsia="Times New Roman" w:hAnsi="Calibri" w:cs="Calibri"/>
                <w:i/>
                <w:iCs/>
                <w:lang w:eastAsia="de-DE"/>
              </w:rPr>
              <w:t>.</w:t>
            </w:r>
            <w:r w:rsidR="00A44A5A">
              <w:rPr>
                <w:rFonts w:ascii="Calibri" w:eastAsia="Times New Roman" w:hAnsi="Calibri" w:cs="Calibri"/>
                <w:i/>
                <w:iCs/>
                <w:lang w:eastAsia="de-DE"/>
              </w:rPr>
              <w:t>“</w:t>
            </w:r>
          </w:p>
        </w:tc>
      </w:tr>
    </w:tbl>
    <w:p w14:paraId="08B8C47B" w14:textId="09C12E94" w:rsidR="005863BF" w:rsidRDefault="005863BF" w:rsidP="005863BF">
      <w:pPr>
        <w:pStyle w:val="KeinLeerraum"/>
      </w:pPr>
    </w:p>
    <w:p w14:paraId="61FE2B08" w14:textId="77777777" w:rsidR="00914C5C" w:rsidRDefault="00914C5C" w:rsidP="005863BF">
      <w:pPr>
        <w:pStyle w:val="KeinLeerraum"/>
      </w:pPr>
    </w:p>
    <w:tbl>
      <w:tblPr>
        <w:tblW w:w="4997" w:type="pct"/>
        <w:jc w:val="righ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561"/>
        <w:gridCol w:w="5243"/>
        <w:gridCol w:w="1277"/>
        <w:gridCol w:w="2685"/>
      </w:tblGrid>
      <w:tr w:rsidR="005863BF" w:rsidRPr="00843402" w14:paraId="63CB6B88" w14:textId="286F5181" w:rsidTr="005863BF">
        <w:trPr>
          <w:trHeight w:val="300"/>
          <w:jc w:val="right"/>
        </w:trPr>
        <w:tc>
          <w:tcPr>
            <w:tcW w:w="725" w:type="pct"/>
            <w:shd w:val="clear" w:color="auto" w:fill="D5DCE4" w:themeFill="text2" w:themeFillTint="33"/>
            <w:vAlign w:val="center"/>
            <w:hideMark/>
          </w:tcPr>
          <w:p w14:paraId="5243F72C" w14:textId="1B678CFC" w:rsidR="00A001D6" w:rsidRPr="00843402" w:rsidRDefault="00A001D6" w:rsidP="00586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Antragsteller: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-799761044"/>
            <w:placeholder>
              <w:docPart w:val="B7FAE64C369143A49294922859921B8C"/>
            </w:placeholder>
            <w:showingPlcHdr/>
          </w:sdtPr>
          <w:sdtEndPr/>
          <w:sdtContent>
            <w:tc>
              <w:tcPr>
                <w:tcW w:w="2435" w:type="pct"/>
                <w:shd w:val="clear" w:color="auto" w:fill="auto"/>
                <w:vAlign w:val="center"/>
                <w:hideMark/>
              </w:tcPr>
              <w:p w14:paraId="146E3A9E" w14:textId="377C60D1" w:rsidR="00A001D6" w:rsidRPr="00843402" w:rsidRDefault="00455B2F" w:rsidP="009E1408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82558B"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</w:rPr>
                  <w:t>Name + Vorname</w:t>
                </w:r>
              </w:p>
            </w:tc>
          </w:sdtContent>
        </w:sdt>
        <w:tc>
          <w:tcPr>
            <w:tcW w:w="593" w:type="pct"/>
            <w:shd w:val="clear" w:color="auto" w:fill="D5DCE4" w:themeFill="text2" w:themeFillTint="33"/>
            <w:vAlign w:val="center"/>
          </w:tcPr>
          <w:p w14:paraId="5196981B" w14:textId="6AC8C615" w:rsidR="00A001D6" w:rsidRPr="00843402" w:rsidRDefault="00A001D6" w:rsidP="00586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Erstellt</w:t>
            </w:r>
            <w:r w:rsidRPr="00843402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 am: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-722683959"/>
            <w:placeholder>
              <w:docPart w:val="10DBDE93874C4FD49CC01002B48192B3"/>
            </w:placeholder>
            <w:showingPlcHdr/>
            <w:text/>
          </w:sdtPr>
          <w:sdtEndPr/>
          <w:sdtContent>
            <w:tc>
              <w:tcPr>
                <w:tcW w:w="1247" w:type="pct"/>
                <w:shd w:val="clear" w:color="auto" w:fill="auto"/>
                <w:vAlign w:val="center"/>
              </w:tcPr>
              <w:p w14:paraId="19562046" w14:textId="602EE037" w:rsidR="00A001D6" w:rsidRPr="00843402" w:rsidRDefault="00A001D6" w:rsidP="009E1408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 w:rsidRPr="00394D08">
                  <w:rPr>
                    <w:rStyle w:val="Platzhaltertext"/>
                    <w:vanish/>
                  </w:rPr>
                  <w:t>Datum + Uhrzeit</w:t>
                </w:r>
              </w:p>
            </w:tc>
          </w:sdtContent>
        </w:sdt>
      </w:tr>
    </w:tbl>
    <w:p w14:paraId="2D37E979" w14:textId="71D6A71C" w:rsidR="009139A9" w:rsidRDefault="009139A9" w:rsidP="003528FF">
      <w:pPr>
        <w:pStyle w:val="KeinLeerraum"/>
        <w:jc w:val="both"/>
      </w:pPr>
    </w:p>
    <w:sectPr w:rsidR="009139A9" w:rsidSect="00B45A7D">
      <w:footerReference w:type="default" r:id="rId15"/>
      <w:pgSz w:w="11906" w:h="16838"/>
      <w:pgMar w:top="567" w:right="567" w:bottom="567" w:left="567" w:header="709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12E0C" w14:textId="77777777" w:rsidR="00476AD2" w:rsidRDefault="00476AD2" w:rsidP="00E03FA0">
      <w:pPr>
        <w:spacing w:after="0" w:line="240" w:lineRule="auto"/>
      </w:pPr>
      <w:r>
        <w:separator/>
      </w:r>
    </w:p>
  </w:endnote>
  <w:endnote w:type="continuationSeparator" w:id="0">
    <w:p w14:paraId="3D18016D" w14:textId="77777777" w:rsidR="00476AD2" w:rsidRDefault="00476AD2" w:rsidP="00E03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FCE2E" w14:textId="295B7E78" w:rsidR="00E03FA0" w:rsidRPr="00B45A7D" w:rsidRDefault="00E03FA0" w:rsidP="00B45A7D">
    <w:pPr>
      <w:pStyle w:val="KeinLeerraum"/>
      <w:jc w:val="right"/>
      <w:rPr>
        <w:sz w:val="18"/>
        <w:szCs w:val="18"/>
      </w:rPr>
    </w:pPr>
    <w:r w:rsidRPr="00F85653">
      <w:rPr>
        <w:sz w:val="18"/>
        <w:szCs w:val="18"/>
      </w:rPr>
      <w:t xml:space="preserve">Seite </w:t>
    </w:r>
    <w:r w:rsidRPr="00F85653">
      <w:rPr>
        <w:b/>
        <w:bCs/>
        <w:sz w:val="18"/>
        <w:szCs w:val="18"/>
      </w:rPr>
      <w:fldChar w:fldCharType="begin"/>
    </w:r>
    <w:r w:rsidRPr="00F85653">
      <w:rPr>
        <w:b/>
        <w:bCs/>
        <w:sz w:val="18"/>
        <w:szCs w:val="18"/>
      </w:rPr>
      <w:instrText>PAGE  \* Arabic  \* MERGEFORMAT</w:instrText>
    </w:r>
    <w:r w:rsidRPr="00F85653">
      <w:rPr>
        <w:b/>
        <w:bCs/>
        <w:sz w:val="18"/>
        <w:szCs w:val="18"/>
      </w:rPr>
      <w:fldChar w:fldCharType="separate"/>
    </w:r>
    <w:r w:rsidRPr="00F85653">
      <w:rPr>
        <w:b/>
        <w:bCs/>
        <w:noProof/>
        <w:sz w:val="18"/>
        <w:szCs w:val="18"/>
      </w:rPr>
      <w:t>1</w:t>
    </w:r>
    <w:r w:rsidRPr="00F85653">
      <w:rPr>
        <w:b/>
        <w:bCs/>
        <w:sz w:val="18"/>
        <w:szCs w:val="18"/>
      </w:rPr>
      <w:fldChar w:fldCharType="end"/>
    </w:r>
    <w:r w:rsidRPr="00F85653">
      <w:rPr>
        <w:sz w:val="18"/>
        <w:szCs w:val="18"/>
      </w:rPr>
      <w:t xml:space="preserve"> von </w:t>
    </w:r>
    <w:r w:rsidRPr="00F85653">
      <w:rPr>
        <w:b/>
        <w:bCs/>
        <w:sz w:val="18"/>
        <w:szCs w:val="18"/>
      </w:rPr>
      <w:fldChar w:fldCharType="begin"/>
    </w:r>
    <w:r w:rsidRPr="00F85653">
      <w:rPr>
        <w:b/>
        <w:bCs/>
        <w:sz w:val="18"/>
        <w:szCs w:val="18"/>
      </w:rPr>
      <w:instrText>NUMPAGES  \* Arabic  \* MERGEFORMAT</w:instrText>
    </w:r>
    <w:r w:rsidRPr="00F85653">
      <w:rPr>
        <w:b/>
        <w:bCs/>
        <w:sz w:val="18"/>
        <w:szCs w:val="18"/>
      </w:rPr>
      <w:fldChar w:fldCharType="separate"/>
    </w:r>
    <w:r w:rsidRPr="00F85653">
      <w:rPr>
        <w:b/>
        <w:bCs/>
        <w:noProof/>
        <w:sz w:val="18"/>
        <w:szCs w:val="18"/>
      </w:rPr>
      <w:t>2</w:t>
    </w:r>
    <w:r w:rsidRPr="00F85653">
      <w:rPr>
        <w:b/>
        <w:bCs/>
        <w:sz w:val="18"/>
        <w:szCs w:val="18"/>
      </w:rPr>
      <w:fldChar w:fldCharType="end"/>
    </w:r>
  </w:p>
  <w:p w14:paraId="463F0F62" w14:textId="77777777" w:rsidR="00E03FA0" w:rsidRDefault="00E03FA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C9E9C" w14:textId="77777777" w:rsidR="00476AD2" w:rsidRDefault="00476AD2" w:rsidP="00E03FA0">
      <w:pPr>
        <w:spacing w:after="0" w:line="240" w:lineRule="auto"/>
      </w:pPr>
      <w:r>
        <w:separator/>
      </w:r>
    </w:p>
  </w:footnote>
  <w:footnote w:type="continuationSeparator" w:id="0">
    <w:p w14:paraId="6CF4414D" w14:textId="77777777" w:rsidR="00476AD2" w:rsidRDefault="00476AD2" w:rsidP="00E03F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402"/>
    <w:rsid w:val="00026217"/>
    <w:rsid w:val="00034081"/>
    <w:rsid w:val="00043165"/>
    <w:rsid w:val="00064848"/>
    <w:rsid w:val="00075470"/>
    <w:rsid w:val="00084D47"/>
    <w:rsid w:val="000929F1"/>
    <w:rsid w:val="000A5F3D"/>
    <w:rsid w:val="000B081B"/>
    <w:rsid w:val="000B2606"/>
    <w:rsid w:val="000B5EAB"/>
    <w:rsid w:val="000B6488"/>
    <w:rsid w:val="000C1555"/>
    <w:rsid w:val="000C1FE6"/>
    <w:rsid w:val="000D0694"/>
    <w:rsid w:val="000D28E7"/>
    <w:rsid w:val="000F37AE"/>
    <w:rsid w:val="000F6728"/>
    <w:rsid w:val="001114A1"/>
    <w:rsid w:val="00116B4C"/>
    <w:rsid w:val="001208B9"/>
    <w:rsid w:val="00126F69"/>
    <w:rsid w:val="001333FA"/>
    <w:rsid w:val="001533B4"/>
    <w:rsid w:val="00157897"/>
    <w:rsid w:val="00165264"/>
    <w:rsid w:val="001753E1"/>
    <w:rsid w:val="00186841"/>
    <w:rsid w:val="001902DA"/>
    <w:rsid w:val="001A1FF3"/>
    <w:rsid w:val="001A62A1"/>
    <w:rsid w:val="001A6F0C"/>
    <w:rsid w:val="001B1FC7"/>
    <w:rsid w:val="001B6A24"/>
    <w:rsid w:val="001C76F8"/>
    <w:rsid w:val="001D5C92"/>
    <w:rsid w:val="001E50C4"/>
    <w:rsid w:val="001F0BBF"/>
    <w:rsid w:val="001F1598"/>
    <w:rsid w:val="001F686D"/>
    <w:rsid w:val="0020715B"/>
    <w:rsid w:val="002109CF"/>
    <w:rsid w:val="00211337"/>
    <w:rsid w:val="00220798"/>
    <w:rsid w:val="00233539"/>
    <w:rsid w:val="00234FD7"/>
    <w:rsid w:val="00252045"/>
    <w:rsid w:val="00253224"/>
    <w:rsid w:val="00270C52"/>
    <w:rsid w:val="00276A32"/>
    <w:rsid w:val="00280805"/>
    <w:rsid w:val="002815DD"/>
    <w:rsid w:val="002842E5"/>
    <w:rsid w:val="00284905"/>
    <w:rsid w:val="002A5F08"/>
    <w:rsid w:val="002A6134"/>
    <w:rsid w:val="002E4716"/>
    <w:rsid w:val="002F576E"/>
    <w:rsid w:val="002F5DD5"/>
    <w:rsid w:val="00304CF0"/>
    <w:rsid w:val="0030571E"/>
    <w:rsid w:val="00317601"/>
    <w:rsid w:val="00321891"/>
    <w:rsid w:val="00324AEA"/>
    <w:rsid w:val="0033128C"/>
    <w:rsid w:val="00332BE2"/>
    <w:rsid w:val="00345103"/>
    <w:rsid w:val="00346BCB"/>
    <w:rsid w:val="003476F6"/>
    <w:rsid w:val="00350774"/>
    <w:rsid w:val="003528FF"/>
    <w:rsid w:val="00363C1A"/>
    <w:rsid w:val="003670C6"/>
    <w:rsid w:val="003674CA"/>
    <w:rsid w:val="0037432F"/>
    <w:rsid w:val="00374EC9"/>
    <w:rsid w:val="00380140"/>
    <w:rsid w:val="00390CCB"/>
    <w:rsid w:val="00394374"/>
    <w:rsid w:val="00394D08"/>
    <w:rsid w:val="003A42DF"/>
    <w:rsid w:val="003B6A1D"/>
    <w:rsid w:val="003D27C9"/>
    <w:rsid w:val="003E04DC"/>
    <w:rsid w:val="003E4842"/>
    <w:rsid w:val="003E7F30"/>
    <w:rsid w:val="003F170A"/>
    <w:rsid w:val="003F7333"/>
    <w:rsid w:val="00404447"/>
    <w:rsid w:val="00405EEA"/>
    <w:rsid w:val="00410593"/>
    <w:rsid w:val="00412106"/>
    <w:rsid w:val="00420A3B"/>
    <w:rsid w:val="004229AD"/>
    <w:rsid w:val="00443AB3"/>
    <w:rsid w:val="00450E10"/>
    <w:rsid w:val="004518C0"/>
    <w:rsid w:val="00455B2F"/>
    <w:rsid w:val="0046611F"/>
    <w:rsid w:val="004765B2"/>
    <w:rsid w:val="00476AD2"/>
    <w:rsid w:val="00483C61"/>
    <w:rsid w:val="004938C5"/>
    <w:rsid w:val="004A0D14"/>
    <w:rsid w:val="004A14EA"/>
    <w:rsid w:val="004B26E1"/>
    <w:rsid w:val="004B2F95"/>
    <w:rsid w:val="004B6A96"/>
    <w:rsid w:val="004C1E64"/>
    <w:rsid w:val="004D0D09"/>
    <w:rsid w:val="004D1754"/>
    <w:rsid w:val="004D5865"/>
    <w:rsid w:val="004E008F"/>
    <w:rsid w:val="004E52AE"/>
    <w:rsid w:val="004E7F56"/>
    <w:rsid w:val="004F32B7"/>
    <w:rsid w:val="005009BB"/>
    <w:rsid w:val="0050328B"/>
    <w:rsid w:val="00507CEB"/>
    <w:rsid w:val="00511B5E"/>
    <w:rsid w:val="00512592"/>
    <w:rsid w:val="00513294"/>
    <w:rsid w:val="00520EB0"/>
    <w:rsid w:val="00540632"/>
    <w:rsid w:val="005423FC"/>
    <w:rsid w:val="00543913"/>
    <w:rsid w:val="00546932"/>
    <w:rsid w:val="00551AE4"/>
    <w:rsid w:val="0056094F"/>
    <w:rsid w:val="005626E3"/>
    <w:rsid w:val="005645DF"/>
    <w:rsid w:val="00567D09"/>
    <w:rsid w:val="005703BE"/>
    <w:rsid w:val="00575E4E"/>
    <w:rsid w:val="00576B22"/>
    <w:rsid w:val="005840BA"/>
    <w:rsid w:val="00584928"/>
    <w:rsid w:val="005863BF"/>
    <w:rsid w:val="005A26A2"/>
    <w:rsid w:val="005A7C96"/>
    <w:rsid w:val="005B0A35"/>
    <w:rsid w:val="005B3C0F"/>
    <w:rsid w:val="005C09F0"/>
    <w:rsid w:val="005D3B28"/>
    <w:rsid w:val="005D550A"/>
    <w:rsid w:val="005E7947"/>
    <w:rsid w:val="005F4CB8"/>
    <w:rsid w:val="00601F6A"/>
    <w:rsid w:val="00604735"/>
    <w:rsid w:val="00623955"/>
    <w:rsid w:val="00627B4C"/>
    <w:rsid w:val="00640372"/>
    <w:rsid w:val="0064484C"/>
    <w:rsid w:val="00650E2C"/>
    <w:rsid w:val="006517D9"/>
    <w:rsid w:val="006721D4"/>
    <w:rsid w:val="00675779"/>
    <w:rsid w:val="00682575"/>
    <w:rsid w:val="00682908"/>
    <w:rsid w:val="00685AA6"/>
    <w:rsid w:val="006900FA"/>
    <w:rsid w:val="00692B9A"/>
    <w:rsid w:val="006A17F8"/>
    <w:rsid w:val="006B76F3"/>
    <w:rsid w:val="006C2B4D"/>
    <w:rsid w:val="006C41F8"/>
    <w:rsid w:val="006C772B"/>
    <w:rsid w:val="006D4AFC"/>
    <w:rsid w:val="006E0A11"/>
    <w:rsid w:val="006E1207"/>
    <w:rsid w:val="006F467C"/>
    <w:rsid w:val="006F696D"/>
    <w:rsid w:val="006F7FB3"/>
    <w:rsid w:val="00711403"/>
    <w:rsid w:val="00722B4F"/>
    <w:rsid w:val="00724099"/>
    <w:rsid w:val="0073081A"/>
    <w:rsid w:val="00734250"/>
    <w:rsid w:val="00735A45"/>
    <w:rsid w:val="00741D42"/>
    <w:rsid w:val="00745067"/>
    <w:rsid w:val="00746A8E"/>
    <w:rsid w:val="007476DC"/>
    <w:rsid w:val="00750566"/>
    <w:rsid w:val="007529A6"/>
    <w:rsid w:val="007532A4"/>
    <w:rsid w:val="00754AC8"/>
    <w:rsid w:val="00760AAC"/>
    <w:rsid w:val="00776DC6"/>
    <w:rsid w:val="00795268"/>
    <w:rsid w:val="007952BE"/>
    <w:rsid w:val="00796EF5"/>
    <w:rsid w:val="007A5DCE"/>
    <w:rsid w:val="007B05DB"/>
    <w:rsid w:val="007C1A71"/>
    <w:rsid w:val="007C7ED4"/>
    <w:rsid w:val="007D2B99"/>
    <w:rsid w:val="007D518D"/>
    <w:rsid w:val="007D6C29"/>
    <w:rsid w:val="007F1474"/>
    <w:rsid w:val="007F2328"/>
    <w:rsid w:val="00804586"/>
    <w:rsid w:val="00820236"/>
    <w:rsid w:val="0082558B"/>
    <w:rsid w:val="00825F85"/>
    <w:rsid w:val="0083096B"/>
    <w:rsid w:val="00836B0A"/>
    <w:rsid w:val="00843402"/>
    <w:rsid w:val="008555D4"/>
    <w:rsid w:val="0086418B"/>
    <w:rsid w:val="00867856"/>
    <w:rsid w:val="00876ED1"/>
    <w:rsid w:val="00886C56"/>
    <w:rsid w:val="00886D2D"/>
    <w:rsid w:val="00895BC4"/>
    <w:rsid w:val="008B0E85"/>
    <w:rsid w:val="008C090D"/>
    <w:rsid w:val="008C0C28"/>
    <w:rsid w:val="008C1AEC"/>
    <w:rsid w:val="008C3850"/>
    <w:rsid w:val="008C6468"/>
    <w:rsid w:val="008D7C54"/>
    <w:rsid w:val="008E3003"/>
    <w:rsid w:val="008E395B"/>
    <w:rsid w:val="008F2162"/>
    <w:rsid w:val="008F5D3E"/>
    <w:rsid w:val="008F64D8"/>
    <w:rsid w:val="008F7E29"/>
    <w:rsid w:val="009067E1"/>
    <w:rsid w:val="009078B1"/>
    <w:rsid w:val="009139A9"/>
    <w:rsid w:val="00914C5C"/>
    <w:rsid w:val="00932A87"/>
    <w:rsid w:val="0095353C"/>
    <w:rsid w:val="00960470"/>
    <w:rsid w:val="00985DE7"/>
    <w:rsid w:val="00995C5A"/>
    <w:rsid w:val="009A4B39"/>
    <w:rsid w:val="009A6E1D"/>
    <w:rsid w:val="009B021D"/>
    <w:rsid w:val="009D0D03"/>
    <w:rsid w:val="009E35DD"/>
    <w:rsid w:val="009F70E7"/>
    <w:rsid w:val="00A001D6"/>
    <w:rsid w:val="00A013D5"/>
    <w:rsid w:val="00A146D5"/>
    <w:rsid w:val="00A24E26"/>
    <w:rsid w:val="00A27149"/>
    <w:rsid w:val="00A44A5A"/>
    <w:rsid w:val="00A4589E"/>
    <w:rsid w:val="00A52E80"/>
    <w:rsid w:val="00A53FEF"/>
    <w:rsid w:val="00A63131"/>
    <w:rsid w:val="00A72D07"/>
    <w:rsid w:val="00A75A9E"/>
    <w:rsid w:val="00A95CBF"/>
    <w:rsid w:val="00A97276"/>
    <w:rsid w:val="00AA0C1E"/>
    <w:rsid w:val="00AB398C"/>
    <w:rsid w:val="00AC4BA1"/>
    <w:rsid w:val="00AC4D61"/>
    <w:rsid w:val="00AE4207"/>
    <w:rsid w:val="00AF035B"/>
    <w:rsid w:val="00AF3F6F"/>
    <w:rsid w:val="00B03507"/>
    <w:rsid w:val="00B03B26"/>
    <w:rsid w:val="00B237B1"/>
    <w:rsid w:val="00B45A7D"/>
    <w:rsid w:val="00B85F64"/>
    <w:rsid w:val="00B91683"/>
    <w:rsid w:val="00BA3ACC"/>
    <w:rsid w:val="00BA6AE4"/>
    <w:rsid w:val="00BA7E14"/>
    <w:rsid w:val="00BB352C"/>
    <w:rsid w:val="00BC4775"/>
    <w:rsid w:val="00BE26D7"/>
    <w:rsid w:val="00BF542A"/>
    <w:rsid w:val="00C01E50"/>
    <w:rsid w:val="00C10138"/>
    <w:rsid w:val="00C258EB"/>
    <w:rsid w:val="00C365ED"/>
    <w:rsid w:val="00C37962"/>
    <w:rsid w:val="00C37C84"/>
    <w:rsid w:val="00C511F9"/>
    <w:rsid w:val="00C81345"/>
    <w:rsid w:val="00C831CA"/>
    <w:rsid w:val="00C9714A"/>
    <w:rsid w:val="00CB650F"/>
    <w:rsid w:val="00CB7D81"/>
    <w:rsid w:val="00CC4DE9"/>
    <w:rsid w:val="00CE1D4C"/>
    <w:rsid w:val="00CE2B06"/>
    <w:rsid w:val="00CF10D8"/>
    <w:rsid w:val="00CF1613"/>
    <w:rsid w:val="00CF6A34"/>
    <w:rsid w:val="00D06FDF"/>
    <w:rsid w:val="00D07CBD"/>
    <w:rsid w:val="00D141CC"/>
    <w:rsid w:val="00D178CB"/>
    <w:rsid w:val="00D2007C"/>
    <w:rsid w:val="00D223B5"/>
    <w:rsid w:val="00D26CD8"/>
    <w:rsid w:val="00D33557"/>
    <w:rsid w:val="00D33A8E"/>
    <w:rsid w:val="00D35571"/>
    <w:rsid w:val="00D44411"/>
    <w:rsid w:val="00D602D3"/>
    <w:rsid w:val="00D6125E"/>
    <w:rsid w:val="00D678D1"/>
    <w:rsid w:val="00D703A1"/>
    <w:rsid w:val="00D85F1B"/>
    <w:rsid w:val="00D85FF4"/>
    <w:rsid w:val="00D86188"/>
    <w:rsid w:val="00D92560"/>
    <w:rsid w:val="00D93E7D"/>
    <w:rsid w:val="00DA591F"/>
    <w:rsid w:val="00DA7C2B"/>
    <w:rsid w:val="00DB2262"/>
    <w:rsid w:val="00DB7A9A"/>
    <w:rsid w:val="00DC7B30"/>
    <w:rsid w:val="00DD1B96"/>
    <w:rsid w:val="00DD2A76"/>
    <w:rsid w:val="00DD7232"/>
    <w:rsid w:val="00DD7258"/>
    <w:rsid w:val="00DF4D06"/>
    <w:rsid w:val="00E01BB7"/>
    <w:rsid w:val="00E03FA0"/>
    <w:rsid w:val="00E166BA"/>
    <w:rsid w:val="00E173AB"/>
    <w:rsid w:val="00E333A9"/>
    <w:rsid w:val="00E36D44"/>
    <w:rsid w:val="00E47F52"/>
    <w:rsid w:val="00E549A8"/>
    <w:rsid w:val="00E702FD"/>
    <w:rsid w:val="00E72554"/>
    <w:rsid w:val="00E74655"/>
    <w:rsid w:val="00E74B8D"/>
    <w:rsid w:val="00E918DB"/>
    <w:rsid w:val="00EB1A71"/>
    <w:rsid w:val="00EB403B"/>
    <w:rsid w:val="00EC0B38"/>
    <w:rsid w:val="00EC1654"/>
    <w:rsid w:val="00EE4790"/>
    <w:rsid w:val="00EE5478"/>
    <w:rsid w:val="00EF1DF7"/>
    <w:rsid w:val="00EF389F"/>
    <w:rsid w:val="00F00B20"/>
    <w:rsid w:val="00F1613D"/>
    <w:rsid w:val="00F45EC9"/>
    <w:rsid w:val="00F476F7"/>
    <w:rsid w:val="00F677C1"/>
    <w:rsid w:val="00F7246C"/>
    <w:rsid w:val="00F738E2"/>
    <w:rsid w:val="00F85653"/>
    <w:rsid w:val="00F90C74"/>
    <w:rsid w:val="00F9299B"/>
    <w:rsid w:val="00F95E9A"/>
    <w:rsid w:val="00FB269E"/>
    <w:rsid w:val="00FB414E"/>
    <w:rsid w:val="00FC78F9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4EBB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3081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43402"/>
    <w:pPr>
      <w:spacing w:after="0" w:line="240" w:lineRule="auto"/>
    </w:pPr>
  </w:style>
  <w:style w:type="table" w:styleId="Tabellenraster">
    <w:name w:val="Table Grid"/>
    <w:basedOn w:val="NormaleTabelle"/>
    <w:uiPriority w:val="39"/>
    <w:rsid w:val="00843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F7246C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E03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03FA0"/>
  </w:style>
  <w:style w:type="paragraph" w:styleId="Fuzeile">
    <w:name w:val="footer"/>
    <w:basedOn w:val="Standard"/>
    <w:link w:val="FuzeileZchn"/>
    <w:uiPriority w:val="99"/>
    <w:unhideWhenUsed/>
    <w:rsid w:val="00E03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03FA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A4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A4B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1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4AEEDE1A8CE4EC8A1E83026F12D99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39BFC3-FC65-4EA5-9C48-11C4B3D418D2}"/>
      </w:docPartPr>
      <w:docPartBody>
        <w:p w:rsidR="00084651" w:rsidRDefault="00CF30E5" w:rsidP="00CF30E5">
          <w:pPr>
            <w:pStyle w:val="C4AEEDE1A8CE4EC8A1E83026F12D994F1"/>
          </w:pPr>
          <w:r w:rsidRPr="00394D08">
            <w:rPr>
              <w:rFonts w:ascii="Calibri" w:eastAsia="Times New Roman" w:hAnsi="Calibri" w:cs="Calibri"/>
              <w:vanish/>
              <w:color w:val="808080" w:themeColor="background1" w:themeShade="80"/>
              <w:lang w:eastAsia="de-DE"/>
            </w:rPr>
            <w:t>Bitte geben Sie eine gültige Email-Adresse für den Schriftverkehr an</w:t>
          </w:r>
        </w:p>
      </w:docPartBody>
    </w:docPart>
    <w:docPart>
      <w:docPartPr>
        <w:name w:val="B7FAE64C369143A49294922859921B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D092D8-70B9-46D7-9902-3E386983CDA4}"/>
      </w:docPartPr>
      <w:docPartBody>
        <w:p w:rsidR="00084651" w:rsidRDefault="00CF30E5" w:rsidP="00CF30E5">
          <w:pPr>
            <w:pStyle w:val="B7FAE64C369143A49294922859921B8C1"/>
          </w:pPr>
          <w:r w:rsidRPr="0082558B">
            <w:rPr>
              <w:rFonts w:ascii="Calibri" w:eastAsia="Times New Roman" w:hAnsi="Calibri" w:cs="Calibri"/>
              <w:vanish/>
              <w:color w:val="808080" w:themeColor="background1" w:themeShade="80"/>
            </w:rPr>
            <w:t>Name + Vorname</w:t>
          </w:r>
        </w:p>
      </w:docPartBody>
    </w:docPart>
    <w:docPart>
      <w:docPartPr>
        <w:name w:val="10DBDE93874C4FD49CC01002B48192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3DE8CD-53F4-4920-B582-C745E00B0E44}"/>
      </w:docPartPr>
      <w:docPartBody>
        <w:p w:rsidR="00084651" w:rsidRDefault="00CF30E5" w:rsidP="00CF30E5">
          <w:pPr>
            <w:pStyle w:val="10DBDE93874C4FD49CC01002B48192B31"/>
          </w:pPr>
          <w:r w:rsidRPr="00394D08">
            <w:rPr>
              <w:rStyle w:val="Platzhaltertext"/>
              <w:vanish/>
            </w:rPr>
            <w:t>Datum + Uhrzeit</w:t>
          </w:r>
        </w:p>
      </w:docPartBody>
    </w:docPart>
    <w:docPart>
      <w:docPartPr>
        <w:name w:val="B1B3075C3EEE49B6AE89377E65C20A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53D24D-C3B2-43C8-A413-A114DA7AB26D}"/>
      </w:docPartPr>
      <w:docPartBody>
        <w:p w:rsidR="00084651" w:rsidRDefault="00CF30E5" w:rsidP="00CF30E5">
          <w:pPr>
            <w:pStyle w:val="B1B3075C3EEE49B6AE89377E65C20AA31"/>
          </w:pPr>
          <w:r w:rsidRPr="00394D08">
            <w:rPr>
              <w:rStyle w:val="Platzhaltertext"/>
              <w:vanish/>
            </w:rPr>
            <w:t>Name Ihrer Organisation</w:t>
          </w:r>
        </w:p>
      </w:docPartBody>
    </w:docPart>
    <w:docPart>
      <w:docPartPr>
        <w:name w:val="B2FC7212ED5245679F2B36B36DC901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E38042-E60E-4A01-B81D-4353D7296AD1}"/>
      </w:docPartPr>
      <w:docPartBody>
        <w:p w:rsidR="00084651" w:rsidRDefault="00CF30E5" w:rsidP="00CF30E5">
          <w:pPr>
            <w:pStyle w:val="B2FC7212ED5245679F2B36B36DC9012D1"/>
          </w:pPr>
          <w:r w:rsidRPr="00394D08">
            <w:rPr>
              <w:rStyle w:val="Platzhaltertext"/>
              <w:vanish/>
            </w:rPr>
            <w:t>Name Ihrer Veranstaltung</w:t>
          </w:r>
        </w:p>
      </w:docPartBody>
    </w:docPart>
    <w:docPart>
      <w:docPartPr>
        <w:name w:val="A25ADB2C53814DAFAFF207C77EE6F5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599407-6CD5-4EE7-AF69-30F15AA089E0}"/>
      </w:docPartPr>
      <w:docPartBody>
        <w:p w:rsidR="00084651" w:rsidRDefault="00CF30E5" w:rsidP="00CF30E5">
          <w:pPr>
            <w:pStyle w:val="A25ADB2C53814DAFAFF207C77EE6F5681"/>
          </w:pPr>
          <w:r w:rsidRPr="00394D08">
            <w:rPr>
              <w:rStyle w:val="Platzhaltertext"/>
              <w:vanish/>
            </w:rPr>
            <w:t>Datum + Uhrzeit</w:t>
          </w:r>
        </w:p>
      </w:docPartBody>
    </w:docPart>
    <w:docPart>
      <w:docPartPr>
        <w:name w:val="3089415A31AF4346A854EDF3855BA5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933B0B-37C4-4822-A18D-76DE14B5339E}"/>
      </w:docPartPr>
      <w:docPartBody>
        <w:p w:rsidR="00084651" w:rsidRDefault="00CF30E5" w:rsidP="00CF30E5">
          <w:pPr>
            <w:pStyle w:val="3089415A31AF4346A854EDF3855BA5441"/>
          </w:pPr>
          <w:r w:rsidRPr="00394D08">
            <w:rPr>
              <w:rStyle w:val="Platzhaltertext"/>
              <w:vanish/>
            </w:rPr>
            <w:t>Datum + Uhrzeit</w:t>
          </w:r>
        </w:p>
      </w:docPartBody>
    </w:docPart>
    <w:docPart>
      <w:docPartPr>
        <w:name w:val="712DE82B66264167B516B2E1C4FD71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03C39C-4DE8-4677-B87E-31021B9C478B}"/>
      </w:docPartPr>
      <w:docPartBody>
        <w:p w:rsidR="00C5048B" w:rsidRDefault="00CF30E5" w:rsidP="00CF30E5">
          <w:pPr>
            <w:pStyle w:val="712DE82B66264167B516B2E1C4FD71171"/>
          </w:pPr>
          <w:r w:rsidRPr="0082558B">
            <w:rPr>
              <w:vanish/>
              <w:color w:val="808080" w:themeColor="background1" w:themeShade="80"/>
            </w:rPr>
            <w:t>Beschreibung</w:t>
          </w:r>
        </w:p>
      </w:docPartBody>
    </w:docPart>
    <w:docPart>
      <w:docPartPr>
        <w:name w:val="51A726BCB5284DC19B8D38B3C398C9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FEE152-4317-4E82-92E3-49656820775B}"/>
      </w:docPartPr>
      <w:docPartBody>
        <w:p w:rsidR="00C5048B" w:rsidRDefault="00CF30E5" w:rsidP="00CF30E5">
          <w:pPr>
            <w:pStyle w:val="51A726BCB5284DC19B8D38B3C398C9DE1"/>
          </w:pPr>
          <w:r>
            <w:rPr>
              <w:rStyle w:val="Platzhaltertext"/>
              <w:vanish/>
            </w:rPr>
            <w:t>Bitte teilen Sie uns mit, welches Material Sie von der Gemeinde ausleihen möchten.</w:t>
          </w:r>
        </w:p>
      </w:docPartBody>
    </w:docPart>
    <w:docPart>
      <w:docPartPr>
        <w:name w:val="80A7B189EDB547EC9A2FD69F0532C9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6C7403-3C87-4D42-BAA5-3AC8210E2810}"/>
      </w:docPartPr>
      <w:docPartBody>
        <w:p w:rsidR="00C5048B" w:rsidRDefault="00CF30E5" w:rsidP="00CF30E5">
          <w:pPr>
            <w:pStyle w:val="80A7B189EDB547EC9A2FD69F0532C95B1"/>
          </w:pPr>
          <w:r w:rsidRPr="00584928">
            <w:rPr>
              <w:rFonts w:ascii="Calibri" w:eastAsia="Times New Roman" w:hAnsi="Calibri" w:cs="Calibri"/>
              <w:color w:val="808080" w:themeColor="background1" w:themeShade="80"/>
              <w:sz w:val="20"/>
              <w:szCs w:val="20"/>
              <w:lang w:eastAsia="de-DE"/>
            </w:rPr>
            <w:t>Andere</w:t>
          </w:r>
        </w:p>
      </w:docPartBody>
    </w:docPart>
    <w:docPart>
      <w:docPartPr>
        <w:name w:val="AD7AF97209844D69A34407B6A8F39A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8B1D3D-6935-4EC3-8F7C-4D2658DD56CD}"/>
      </w:docPartPr>
      <w:docPartBody>
        <w:p w:rsidR="00C5048B" w:rsidRDefault="00CF30E5" w:rsidP="00CF30E5">
          <w:pPr>
            <w:pStyle w:val="AD7AF97209844D69A34407B6A8F39A021"/>
          </w:pPr>
          <w:r w:rsidRPr="00584928">
            <w:rPr>
              <w:rFonts w:ascii="Calibri" w:eastAsia="Times New Roman" w:hAnsi="Calibri" w:cs="Calibri"/>
              <w:color w:val="808080" w:themeColor="background1" w:themeShade="80"/>
              <w:sz w:val="20"/>
              <w:szCs w:val="20"/>
              <w:lang w:eastAsia="de-DE"/>
            </w:rPr>
            <w:t>Andere</w:t>
          </w:r>
        </w:p>
      </w:docPartBody>
    </w:docPart>
    <w:docPart>
      <w:docPartPr>
        <w:name w:val="94E56A223EE8493584D6492230B3C3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1D6712-341C-45BD-AF6D-8C731C1FE062}"/>
      </w:docPartPr>
      <w:docPartBody>
        <w:p w:rsidR="00C5048B" w:rsidRDefault="00CF30E5" w:rsidP="00CF30E5">
          <w:pPr>
            <w:pStyle w:val="94E56A223EE8493584D6492230B3C3A31"/>
          </w:pPr>
          <w:r w:rsidRPr="0082558B">
            <w:rPr>
              <w:vanish/>
              <w:color w:val="808080" w:themeColor="background1" w:themeShade="80"/>
            </w:rPr>
            <w:t>Notizen</w:t>
          </w:r>
        </w:p>
      </w:docPartBody>
    </w:docPart>
    <w:docPart>
      <w:docPartPr>
        <w:name w:val="843018B5315D41C19D085AFF84D455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12EBCE-4B16-4306-9BAC-F75DCAE2F559}"/>
      </w:docPartPr>
      <w:docPartBody>
        <w:p w:rsidR="00C5048B" w:rsidRDefault="00CF30E5" w:rsidP="00CF30E5">
          <w:pPr>
            <w:pStyle w:val="843018B5315D41C19D085AFF84D455EC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4E729A79F08A4B45932B08A1BA0878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8A56DB-C511-4CBF-B2FD-5EA8F9B750DC}"/>
      </w:docPartPr>
      <w:docPartBody>
        <w:p w:rsidR="00C5048B" w:rsidRDefault="00CF30E5" w:rsidP="00CF30E5">
          <w:pPr>
            <w:pStyle w:val="4E729A79F08A4B45932B08A1BA0878B3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E2105EA0B34E4372BEED85782B0B52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50D312-7A41-409A-AB47-E0C5A90CB917}"/>
      </w:docPartPr>
      <w:docPartBody>
        <w:p w:rsidR="00C5048B" w:rsidRDefault="00CF30E5" w:rsidP="00CF30E5">
          <w:pPr>
            <w:pStyle w:val="E2105EA0B34E4372BEED85782B0B5228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C1161BA434914AF98C72E6A36809EC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1946E0-DD8E-4A69-8436-D73ABFE52486}"/>
      </w:docPartPr>
      <w:docPartBody>
        <w:p w:rsidR="00C5048B" w:rsidRDefault="00CF30E5" w:rsidP="00CF30E5">
          <w:pPr>
            <w:pStyle w:val="C1161BA434914AF98C72E6A36809EC77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779ACF13A2F8460EB4C28E6E2EEF44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5F6C35-5780-4A76-B733-FF32EEDDAAAE}"/>
      </w:docPartPr>
      <w:docPartBody>
        <w:p w:rsidR="00C5048B" w:rsidRDefault="00CF30E5" w:rsidP="00CF30E5">
          <w:pPr>
            <w:pStyle w:val="779ACF13A2F8460EB4C28E6E2EEF44AA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B7247666B37548699675844314B9BA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CECC10-EC3A-4308-ACA3-8F922CEFD25C}"/>
      </w:docPartPr>
      <w:docPartBody>
        <w:p w:rsidR="00C5048B" w:rsidRDefault="00CF30E5" w:rsidP="00CF30E5">
          <w:pPr>
            <w:pStyle w:val="B7247666B37548699675844314B9BA61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7F849061441D42DA9EE4338E92E073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27AC11-77BE-4C12-8ECE-27EC5C2C932F}"/>
      </w:docPartPr>
      <w:docPartBody>
        <w:p w:rsidR="00DE67DE" w:rsidRDefault="00CF30E5" w:rsidP="00CF30E5">
          <w:pPr>
            <w:pStyle w:val="7F849061441D42DA9EE4338E92E073931"/>
          </w:pPr>
          <w:r w:rsidRPr="00F677C1">
            <w:rPr>
              <w:rStyle w:val="Platzhaltertext"/>
              <w:vanish/>
              <w:sz w:val="20"/>
              <w:szCs w:val="20"/>
            </w:rPr>
            <w:t xml:space="preserve">Name </w:t>
          </w:r>
          <w:r>
            <w:rPr>
              <w:rStyle w:val="Platzhaltertext"/>
              <w:vanish/>
              <w:sz w:val="20"/>
              <w:szCs w:val="20"/>
            </w:rPr>
            <w:t>+ Vorname</w:t>
          </w:r>
        </w:p>
      </w:docPartBody>
    </w:docPart>
    <w:docPart>
      <w:docPartPr>
        <w:name w:val="C383C6017D074CF2B8118C1B2129BD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EFA4EC-AAA9-4AF6-9000-D41E72E53EC7}"/>
      </w:docPartPr>
      <w:docPartBody>
        <w:p w:rsidR="00DE67DE" w:rsidRDefault="00CF30E5" w:rsidP="00CF30E5">
          <w:pPr>
            <w:pStyle w:val="C383C6017D074CF2B8118C1B2129BDE51"/>
          </w:pPr>
          <w:r>
            <w:rPr>
              <w:rStyle w:val="Platzhaltertext"/>
              <w:vanish/>
              <w:sz w:val="20"/>
              <w:szCs w:val="20"/>
            </w:rPr>
            <w:t>Kurz notiert</w:t>
          </w:r>
        </w:p>
      </w:docPartBody>
    </w:docPart>
    <w:docPart>
      <w:docPartPr>
        <w:name w:val="F75DE026C0CE4EC99E1D927C057E09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D3EE9A-69D2-4F12-9BA6-C101102A709F}"/>
      </w:docPartPr>
      <w:docPartBody>
        <w:p w:rsidR="00DE67DE" w:rsidRDefault="00CF30E5" w:rsidP="00CF30E5">
          <w:pPr>
            <w:pStyle w:val="F75DE026C0CE4EC99E1D927C057E091E1"/>
          </w:pPr>
          <w:r w:rsidRPr="00DB2262">
            <w:rPr>
              <w:rStyle w:val="Platzhaltertext"/>
              <w:vanish/>
            </w:rPr>
            <w:t>Beschreibung</w:t>
          </w:r>
        </w:p>
      </w:docPartBody>
    </w:docPart>
    <w:docPart>
      <w:docPartPr>
        <w:name w:val="AF9CB7C3AD0C4AD59CE7A684587193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801187-D438-4733-AF2D-96C65565705E}"/>
      </w:docPartPr>
      <w:docPartBody>
        <w:p w:rsidR="00DE67DE" w:rsidRDefault="00CF30E5" w:rsidP="00CF30E5">
          <w:pPr>
            <w:pStyle w:val="AF9CB7C3AD0C4AD59CE7A684587193EC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A2BE033C909F4777B3EDD2E19C03E4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767AAF-EB53-4E96-B5F9-B00614422EFA}"/>
      </w:docPartPr>
      <w:docPartBody>
        <w:p w:rsidR="00DE67DE" w:rsidRDefault="00CF30E5" w:rsidP="00CF30E5">
          <w:pPr>
            <w:pStyle w:val="A2BE033C909F4777B3EDD2E19C03E456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B85B90D1B2F14E239981590C1C4096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B923F1-74AC-4C2F-B8E7-D69F7C5A8D66}"/>
      </w:docPartPr>
      <w:docPartBody>
        <w:p w:rsidR="00DE67DE" w:rsidRDefault="00CF30E5" w:rsidP="00CF30E5">
          <w:pPr>
            <w:pStyle w:val="B85B90D1B2F14E239981590C1C4096E9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6FBDA6650DF54476A09D35B0BD9A5A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73020A-D1AC-4254-BB87-168F3B612FAC}"/>
      </w:docPartPr>
      <w:docPartBody>
        <w:p w:rsidR="001C0E10" w:rsidRDefault="00CF30E5" w:rsidP="00CF30E5">
          <w:pPr>
            <w:pStyle w:val="6FBDA6650DF54476A09D35B0BD9A5A031"/>
          </w:pPr>
          <w:r w:rsidRPr="00394D08">
            <w:rPr>
              <w:rStyle w:val="Platzhaltertext"/>
              <w:vanish/>
            </w:rPr>
            <w:t>Beschreibung</w:t>
          </w:r>
        </w:p>
      </w:docPartBody>
    </w:docPart>
    <w:docPart>
      <w:docPartPr>
        <w:name w:val="A316836DF7434394B44C35F9AF645C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56D5DE-05B5-4866-9EE9-1A8AE584DB11}"/>
      </w:docPartPr>
      <w:docPartBody>
        <w:p w:rsidR="001C0E10" w:rsidRDefault="00CF30E5" w:rsidP="00CF30E5">
          <w:pPr>
            <w:pStyle w:val="A316836DF7434394B44C35F9AF645C411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eastAsia="de-DE"/>
            </w:rPr>
            <w:t>Name</w:t>
          </w:r>
        </w:p>
      </w:docPartBody>
    </w:docPart>
    <w:docPart>
      <w:docPartPr>
        <w:name w:val="925CDFEF40464D1586A5A94D7FBED0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3EEE9D-6B57-4B39-9916-B2DFECD0FB76}"/>
      </w:docPartPr>
      <w:docPartBody>
        <w:p w:rsidR="001C0E10" w:rsidRDefault="00CF30E5" w:rsidP="00CF30E5">
          <w:pPr>
            <w:pStyle w:val="925CDFEF40464D1586A5A94D7FBED0C21"/>
          </w:pPr>
          <w:r w:rsidRPr="00394D08">
            <w:rPr>
              <w:rStyle w:val="Platzhaltertext"/>
              <w:vanish/>
            </w:rPr>
            <w:t>Erreichbare Nummer</w:t>
          </w:r>
        </w:p>
      </w:docPartBody>
    </w:docPart>
    <w:docPart>
      <w:docPartPr>
        <w:name w:val="BCAA8B1891E24EF7B1FEEDA921DCF9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56DD2F-B1F2-43B5-A52F-EEA804C2109A}"/>
      </w:docPartPr>
      <w:docPartBody>
        <w:p w:rsidR="001C0E10" w:rsidRDefault="00CF30E5" w:rsidP="00CF30E5">
          <w:pPr>
            <w:pStyle w:val="BCAA8B1891E24EF7B1FEEDA921DCF9CE2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eastAsia="de-DE"/>
            </w:rPr>
            <w:t>Name</w:t>
          </w:r>
        </w:p>
      </w:docPartBody>
    </w:docPart>
    <w:docPart>
      <w:docPartPr>
        <w:name w:val="2DA2596B3FA045BF88B4FD60919092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0FEE39-8554-4112-BFCF-A8175F5C7E09}"/>
      </w:docPartPr>
      <w:docPartBody>
        <w:p w:rsidR="001C0E10" w:rsidRDefault="00CF30E5" w:rsidP="00CF30E5">
          <w:pPr>
            <w:pStyle w:val="2DA2596B3FA045BF88B4FD60919092532"/>
          </w:pPr>
          <w:r w:rsidRPr="00394D08">
            <w:rPr>
              <w:rStyle w:val="Platzhaltertext"/>
              <w:vanish/>
            </w:rPr>
            <w:t>Erreichbare Nummer</w:t>
          </w:r>
        </w:p>
      </w:docPartBody>
    </w:docPart>
    <w:docPart>
      <w:docPartPr>
        <w:name w:val="3E441D221CE3469888CAE3288F8B56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315450-F42F-4729-B06C-05711DBED581}"/>
      </w:docPartPr>
      <w:docPartBody>
        <w:p w:rsidR="004C5429" w:rsidRDefault="00CF30E5" w:rsidP="00CF30E5">
          <w:pPr>
            <w:pStyle w:val="3E441D221CE3469888CAE3288F8B56002"/>
          </w:pPr>
          <w:r>
            <w:rPr>
              <w:rStyle w:val="Platzhaltertext"/>
              <w:vanish/>
            </w:rPr>
            <w:t>PLZ</w:t>
          </w:r>
        </w:p>
      </w:docPartBody>
    </w:docPart>
    <w:docPart>
      <w:docPartPr>
        <w:name w:val="947336DFC3744A96B3F9DDF5F56907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F0EF98-B114-4053-BAC4-E0397227F7F3}"/>
      </w:docPartPr>
      <w:docPartBody>
        <w:p w:rsidR="004C5429" w:rsidRDefault="00CF30E5" w:rsidP="00CF30E5">
          <w:pPr>
            <w:pStyle w:val="947336DFC3744A96B3F9DDF5F56907CF2"/>
          </w:pPr>
          <w:r w:rsidRPr="00394D08">
            <w:rPr>
              <w:rStyle w:val="Platzhaltertext"/>
              <w:vanish/>
            </w:rPr>
            <w:t>Vollständige Adresse</w:t>
          </w:r>
        </w:p>
      </w:docPartBody>
    </w:docPart>
    <w:docPart>
      <w:docPartPr>
        <w:name w:val="3A64B0209D4C4C87BE75F03B5CB3AE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C877B6-E5F8-4DC0-8254-79B4717CDD6F}"/>
      </w:docPartPr>
      <w:docPartBody>
        <w:p w:rsidR="004C5429" w:rsidRDefault="00CF30E5" w:rsidP="00CF30E5">
          <w:pPr>
            <w:pStyle w:val="3A64B0209D4C4C87BE75F03B5CB3AE8A2"/>
          </w:pPr>
          <w:r w:rsidRPr="00394D08">
            <w:rPr>
              <w:rStyle w:val="Platzhaltertext"/>
              <w:vanish/>
            </w:rPr>
            <w:t>Vollständige Adresse</w:t>
          </w:r>
        </w:p>
      </w:docPartBody>
    </w:docPart>
    <w:docPart>
      <w:docPartPr>
        <w:name w:val="2E39F6835F46447285B99D9FB4890D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FF9B9F-0259-4D1B-BC75-2A8EC5029E1D}"/>
      </w:docPartPr>
      <w:docPartBody>
        <w:p w:rsidR="00E71CAE" w:rsidRDefault="00CF30E5" w:rsidP="00CF30E5">
          <w:pPr>
            <w:pStyle w:val="2E39F6835F46447285B99D9FB4890DA42"/>
          </w:pPr>
          <w:r w:rsidRPr="00394D08">
            <w:rPr>
              <w:rStyle w:val="Platzhaltertext"/>
              <w:vanish/>
            </w:rPr>
            <w:t>Erreichbare Nummer</w:t>
          </w:r>
        </w:p>
      </w:docPartBody>
    </w:docPart>
    <w:docPart>
      <w:docPartPr>
        <w:name w:val="1CB7D3E05F474CF2B29B9DCC4F52CD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F7F03F-DCC0-4B36-A206-2A1994B57670}"/>
      </w:docPartPr>
      <w:docPartBody>
        <w:p w:rsidR="00E71CAE" w:rsidRDefault="00CF30E5" w:rsidP="00CF30E5">
          <w:pPr>
            <w:pStyle w:val="1CB7D3E05F474CF2B29B9DCC4F52CD162"/>
          </w:pPr>
          <w:r w:rsidRPr="00394D08">
            <w:rPr>
              <w:rStyle w:val="Platzhaltertext"/>
              <w:vanish/>
            </w:rPr>
            <w:t xml:space="preserve">Name </w:t>
          </w:r>
        </w:p>
      </w:docPartBody>
    </w:docPart>
    <w:docPart>
      <w:docPartPr>
        <w:name w:val="50EB3DB442CA4E7BBBE7910A745A80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7E3062-D6E6-4974-867C-9C5DADD7260D}"/>
      </w:docPartPr>
      <w:docPartBody>
        <w:p w:rsidR="00E71CAE" w:rsidRDefault="00CF30E5" w:rsidP="00CF30E5">
          <w:pPr>
            <w:pStyle w:val="50EB3DB442CA4E7BBBE7910A745A80832"/>
          </w:pPr>
          <w:r w:rsidRPr="00394D08">
            <w:rPr>
              <w:rStyle w:val="Platzhaltertext"/>
              <w:vanish/>
            </w:rPr>
            <w:t>Vorname</w:t>
          </w:r>
          <w:r>
            <w:rPr>
              <w:rStyle w:val="Platzhaltertext"/>
              <w:vanish/>
            </w:rPr>
            <w:t xml:space="preserve"> </w:t>
          </w:r>
        </w:p>
      </w:docPartBody>
    </w:docPart>
    <w:docPart>
      <w:docPartPr>
        <w:name w:val="40F904339DD8496A8022519D7D60FA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1F564D-FB8D-483D-89B1-89B3C57CAE39}"/>
      </w:docPartPr>
      <w:docPartBody>
        <w:p w:rsidR="00E71CAE" w:rsidRDefault="00CF30E5" w:rsidP="00CF30E5">
          <w:pPr>
            <w:pStyle w:val="40F904339DD8496A8022519D7D60FA842"/>
          </w:pPr>
          <w:r>
            <w:rPr>
              <w:rStyle w:val="Platzhaltertext"/>
              <w:vanish/>
            </w:rPr>
            <w:t xml:space="preserve"> Geburtsdatum </w:t>
          </w:r>
        </w:p>
      </w:docPartBody>
    </w:docPart>
    <w:docPart>
      <w:docPartPr>
        <w:name w:val="5A1FADE4FF284E0B90958193CF5924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3D672E-84A1-4189-898B-2710A145CE4D}"/>
      </w:docPartPr>
      <w:docPartBody>
        <w:p w:rsidR="00E71CAE" w:rsidRDefault="00CF30E5" w:rsidP="00CF30E5">
          <w:pPr>
            <w:pStyle w:val="5A1FADE4FF284E0B90958193CF592419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E3620824A6D84D7F853FC160BCD99C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90E817-098C-4880-BC95-310FFEBD8CD2}"/>
      </w:docPartPr>
      <w:docPartBody>
        <w:p w:rsidR="00E71CAE" w:rsidRDefault="00CF30E5" w:rsidP="00CF30E5">
          <w:pPr>
            <w:pStyle w:val="E3620824A6D84D7F853FC160BCD99CCE1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eastAsia="de-DE"/>
            </w:rPr>
            <w:t>Datum</w:t>
          </w:r>
        </w:p>
      </w:docPartBody>
    </w:docPart>
    <w:docPart>
      <w:docPartPr>
        <w:name w:val="019552F197A64CFF9E1A78D2FAE83C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2FAF0E-8D2A-4A9B-BE6A-6C6D8F34A28C}"/>
      </w:docPartPr>
      <w:docPartBody>
        <w:p w:rsidR="00E71CAE" w:rsidRDefault="00CF30E5" w:rsidP="00CF30E5">
          <w:pPr>
            <w:pStyle w:val="019552F197A64CFF9E1A78D2FAE83C631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eastAsia="de-DE"/>
            </w:rPr>
            <w:t>Schätzung</w:t>
          </w:r>
        </w:p>
      </w:docPartBody>
    </w:docPart>
    <w:docPart>
      <w:docPartPr>
        <w:name w:val="96A599A48A804BD0A71370127D2991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016405-8271-46EC-B765-430B853C1D03}"/>
      </w:docPartPr>
      <w:docPartBody>
        <w:p w:rsidR="00E71CAE" w:rsidRDefault="00CF30E5" w:rsidP="00CF30E5">
          <w:pPr>
            <w:pStyle w:val="96A599A48A804BD0A71370127D29919A1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eastAsia="de-DE"/>
            </w:rPr>
            <w:t>Uhrzeit</w:t>
          </w:r>
        </w:p>
      </w:docPartBody>
    </w:docPart>
    <w:docPart>
      <w:docPartPr>
        <w:name w:val="004A907F801C48E6973D5C9D520004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7FE5A4-9BEE-4AF9-82E4-E48A424AB217}"/>
      </w:docPartPr>
      <w:docPartBody>
        <w:p w:rsidR="00E71CAE" w:rsidRDefault="00CF30E5" w:rsidP="00CF30E5">
          <w:pPr>
            <w:pStyle w:val="004A907F801C48E6973D5C9D52000470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Datum</w:t>
          </w:r>
        </w:p>
      </w:docPartBody>
    </w:docPart>
    <w:docPart>
      <w:docPartPr>
        <w:name w:val="F6620BBF72D048A189FDB9D4F09EC3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BE50DC-2617-420D-87B8-266C586F6D85}"/>
      </w:docPartPr>
      <w:docPartBody>
        <w:p w:rsidR="00E71CAE" w:rsidRDefault="00CF30E5" w:rsidP="00CF30E5">
          <w:pPr>
            <w:pStyle w:val="F6620BBF72D048A189FDB9D4F09EC335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Schätzung</w:t>
          </w:r>
        </w:p>
      </w:docPartBody>
    </w:docPart>
    <w:docPart>
      <w:docPartPr>
        <w:name w:val="3A0C2A8267BA4EA09BD080E1F8B8D2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C53F0E-DF17-4CBE-B5B6-2A2D75E0C38B}"/>
      </w:docPartPr>
      <w:docPartBody>
        <w:p w:rsidR="00E71CAE" w:rsidRDefault="00CF30E5" w:rsidP="00CF30E5">
          <w:pPr>
            <w:pStyle w:val="3A0C2A8267BA4EA09BD080E1F8B8D2F3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Uhrzeit</w:t>
          </w:r>
        </w:p>
      </w:docPartBody>
    </w:docPart>
    <w:docPart>
      <w:docPartPr>
        <w:name w:val="F4F82A06019444A7A1DB950B4EF667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590522-63F0-43B8-9999-716861CD0033}"/>
      </w:docPartPr>
      <w:docPartBody>
        <w:p w:rsidR="00E71CAE" w:rsidRDefault="00CF30E5" w:rsidP="00CF30E5">
          <w:pPr>
            <w:pStyle w:val="F4F82A06019444A7A1DB950B4EF6675B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Datum</w:t>
          </w:r>
        </w:p>
      </w:docPartBody>
    </w:docPart>
    <w:docPart>
      <w:docPartPr>
        <w:name w:val="753ED66CFA9949CA867BCA4EE05572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53C4FC-36BF-4A0E-860A-C92F4EC34FB6}"/>
      </w:docPartPr>
      <w:docPartBody>
        <w:p w:rsidR="00E71CAE" w:rsidRDefault="00CF30E5" w:rsidP="00CF30E5">
          <w:pPr>
            <w:pStyle w:val="753ED66CFA9949CA867BCA4EE0557230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Schätzung</w:t>
          </w:r>
        </w:p>
      </w:docPartBody>
    </w:docPart>
    <w:docPart>
      <w:docPartPr>
        <w:name w:val="284D96E061B2413BBB915D3A6E6C40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3833D5-3067-4620-BF0A-9B77D6BC3180}"/>
      </w:docPartPr>
      <w:docPartBody>
        <w:p w:rsidR="00E71CAE" w:rsidRDefault="00CF30E5" w:rsidP="00CF30E5">
          <w:pPr>
            <w:pStyle w:val="284D96E061B2413BBB915D3A6E6C4076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Uhrzeit</w:t>
          </w:r>
        </w:p>
      </w:docPartBody>
    </w:docPart>
    <w:docPart>
      <w:docPartPr>
        <w:name w:val="39B54D22031840FCB68CE086AAE253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58F58E-A167-4F06-BF34-4C3EAD47A544}"/>
      </w:docPartPr>
      <w:docPartBody>
        <w:p w:rsidR="00E71CAE" w:rsidRDefault="00CF30E5" w:rsidP="00CF30E5">
          <w:pPr>
            <w:pStyle w:val="39B54D22031840FCB68CE086AAE2531C"/>
          </w:pPr>
          <w:r w:rsidRPr="00394D08">
            <w:rPr>
              <w:rStyle w:val="Platzhaltertext"/>
              <w:vanish/>
            </w:rPr>
            <w:t xml:space="preserve">Name </w:t>
          </w:r>
        </w:p>
      </w:docPartBody>
    </w:docPart>
    <w:docPart>
      <w:docPartPr>
        <w:name w:val="B0102773D90B41E7A7D287E152C8B8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65D4C2-35E0-486E-9A95-C42AF599E3C6}"/>
      </w:docPartPr>
      <w:docPartBody>
        <w:p w:rsidR="00E71CAE" w:rsidRDefault="00CF30E5" w:rsidP="00CF30E5">
          <w:pPr>
            <w:pStyle w:val="B0102773D90B41E7A7D287E152C8B8F6"/>
          </w:pPr>
          <w:r w:rsidRPr="00394D08">
            <w:rPr>
              <w:rStyle w:val="Platzhaltertext"/>
              <w:vanish/>
            </w:rPr>
            <w:t>Vorname</w:t>
          </w:r>
          <w:r>
            <w:rPr>
              <w:rStyle w:val="Platzhaltertext"/>
              <w:vanish/>
            </w:rPr>
            <w:t xml:space="preserve"> </w:t>
          </w:r>
        </w:p>
      </w:docPartBody>
    </w:docPart>
    <w:docPart>
      <w:docPartPr>
        <w:name w:val="05351FAEBB0C4A889033CE2A04C336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805D61-9726-4436-AB44-CE389C02C654}"/>
      </w:docPartPr>
      <w:docPartBody>
        <w:p w:rsidR="00E71CAE" w:rsidRDefault="00CF30E5" w:rsidP="00CF30E5">
          <w:pPr>
            <w:pStyle w:val="05351FAEBB0C4A889033CE2A04C336CD"/>
          </w:pPr>
          <w:r>
            <w:rPr>
              <w:rStyle w:val="Platzhaltertext"/>
              <w:vanish/>
            </w:rPr>
            <w:t xml:space="preserve"> Geburtsdatum </w:t>
          </w:r>
        </w:p>
      </w:docPartBody>
    </w:docPart>
    <w:docPart>
      <w:docPartPr>
        <w:name w:val="D1921AC2B2DF4EB1A101D989B0269D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09C8BF-1B0B-4DEF-83F0-F36E4D5BC66E}"/>
      </w:docPartPr>
      <w:docPartBody>
        <w:p w:rsidR="00E71CAE" w:rsidRDefault="00CF30E5" w:rsidP="00CF30E5">
          <w:pPr>
            <w:pStyle w:val="D1921AC2B2DF4EB1A101D989B0269D1F"/>
          </w:pPr>
          <w:r w:rsidRPr="00394D08">
            <w:rPr>
              <w:rStyle w:val="Platzhaltertext"/>
              <w:vanish/>
            </w:rPr>
            <w:t>Erreichbare Nummer</w:t>
          </w:r>
        </w:p>
      </w:docPartBody>
    </w:docPart>
    <w:docPart>
      <w:docPartPr>
        <w:name w:val="91249FBF302D4437AA772864DD20BF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30719-67D7-4798-8051-00428FE63C01}"/>
      </w:docPartPr>
      <w:docPartBody>
        <w:p w:rsidR="00E71CAE" w:rsidRDefault="00CF30E5" w:rsidP="00CF30E5">
          <w:pPr>
            <w:pStyle w:val="91249FBF302D4437AA772864DD20BFC4"/>
          </w:pPr>
          <w:r w:rsidRPr="00394D08">
            <w:rPr>
              <w:rStyle w:val="Platzhaltertext"/>
              <w:vanish/>
            </w:rPr>
            <w:t xml:space="preserve">Name </w:t>
          </w:r>
        </w:p>
      </w:docPartBody>
    </w:docPart>
    <w:docPart>
      <w:docPartPr>
        <w:name w:val="F9B4C1FA6CCE4DC8B127908F7C6F75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299414-ECA5-40B7-91FD-05FCD04E9556}"/>
      </w:docPartPr>
      <w:docPartBody>
        <w:p w:rsidR="00E71CAE" w:rsidRDefault="00CF30E5" w:rsidP="00CF30E5">
          <w:pPr>
            <w:pStyle w:val="F9B4C1FA6CCE4DC8B127908F7C6F753B"/>
          </w:pPr>
          <w:r w:rsidRPr="00394D08">
            <w:rPr>
              <w:rStyle w:val="Platzhaltertext"/>
              <w:vanish/>
            </w:rPr>
            <w:t>Vorname</w:t>
          </w:r>
          <w:r>
            <w:rPr>
              <w:rStyle w:val="Platzhaltertext"/>
              <w:vanish/>
            </w:rPr>
            <w:t xml:space="preserve"> </w:t>
          </w:r>
        </w:p>
      </w:docPartBody>
    </w:docPart>
    <w:docPart>
      <w:docPartPr>
        <w:name w:val="4F79EC761A7247898CE733970AD6D1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9B6F6C-55A6-4A5A-ABCB-312DEF8D6502}"/>
      </w:docPartPr>
      <w:docPartBody>
        <w:p w:rsidR="00E71CAE" w:rsidRDefault="00CF30E5" w:rsidP="00CF30E5">
          <w:pPr>
            <w:pStyle w:val="4F79EC761A7247898CE733970AD6D1FD"/>
          </w:pPr>
          <w:r>
            <w:rPr>
              <w:rStyle w:val="Platzhaltertext"/>
              <w:vanish/>
            </w:rPr>
            <w:t xml:space="preserve"> Geburtsdatum </w:t>
          </w:r>
        </w:p>
      </w:docPartBody>
    </w:docPart>
    <w:docPart>
      <w:docPartPr>
        <w:name w:val="12842ACB2AB04C3980DA43007CD9AB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EB990D-B015-48CC-BFBE-4A4B3189E9EC}"/>
      </w:docPartPr>
      <w:docPartBody>
        <w:p w:rsidR="00E71CAE" w:rsidRDefault="00CF30E5" w:rsidP="00CF30E5">
          <w:pPr>
            <w:pStyle w:val="12842ACB2AB04C3980DA43007CD9ABAC"/>
          </w:pPr>
          <w:r w:rsidRPr="00394D08">
            <w:rPr>
              <w:rStyle w:val="Platzhaltertext"/>
              <w:vanish/>
            </w:rPr>
            <w:t>Erreichbare Nummer</w:t>
          </w:r>
        </w:p>
      </w:docPartBody>
    </w:docPart>
    <w:docPart>
      <w:docPartPr>
        <w:name w:val="2DF2A570F4654BC2AF45574C3918E0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B44200-C003-458E-B257-ED63E8A070D2}"/>
      </w:docPartPr>
      <w:docPartBody>
        <w:p w:rsidR="009D2931" w:rsidRDefault="00E71CAE" w:rsidP="00E71CAE">
          <w:pPr>
            <w:pStyle w:val="2DF2A570F4654BC2AF45574C3918E05E"/>
          </w:pPr>
          <w:r w:rsidRPr="00394D08">
            <w:rPr>
              <w:rStyle w:val="Platzhaltertext"/>
              <w:vanish/>
            </w:rPr>
            <w:t>Beschreibung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C6E"/>
    <w:rsid w:val="00084651"/>
    <w:rsid w:val="0009788B"/>
    <w:rsid w:val="001C0E10"/>
    <w:rsid w:val="00315C6E"/>
    <w:rsid w:val="003B648F"/>
    <w:rsid w:val="003D67E8"/>
    <w:rsid w:val="004C5429"/>
    <w:rsid w:val="004F1D84"/>
    <w:rsid w:val="00521C46"/>
    <w:rsid w:val="007849ED"/>
    <w:rsid w:val="009D2931"/>
    <w:rsid w:val="00B15092"/>
    <w:rsid w:val="00B21CA2"/>
    <w:rsid w:val="00B2367B"/>
    <w:rsid w:val="00C17F66"/>
    <w:rsid w:val="00C5048B"/>
    <w:rsid w:val="00CF30E5"/>
    <w:rsid w:val="00DE67DE"/>
    <w:rsid w:val="00E71CAE"/>
    <w:rsid w:val="00F14352"/>
    <w:rsid w:val="00F3513B"/>
    <w:rsid w:val="00FA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71CAE"/>
    <w:rPr>
      <w:color w:val="808080"/>
    </w:rPr>
  </w:style>
  <w:style w:type="paragraph" w:customStyle="1" w:styleId="2DF2A570F4654BC2AF45574C3918E05E">
    <w:name w:val="2DF2A570F4654BC2AF45574C3918E05E"/>
    <w:rsid w:val="00E71CAE"/>
  </w:style>
  <w:style w:type="paragraph" w:customStyle="1" w:styleId="80A7B189EDB547EC9A2FD69F0532C95B1">
    <w:name w:val="80A7B189EDB547EC9A2FD69F0532C95B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AD7AF97209844D69A34407B6A8F39A021">
    <w:name w:val="AD7AF97209844D69A34407B6A8F39A02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7F849061441D42DA9EE4338E92E073931">
    <w:name w:val="7F849061441D42DA9EE4338E92E07393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C383C6017D074CF2B8118C1B2129BDE51">
    <w:name w:val="C383C6017D074CF2B8118C1B2129BDE5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B2FC7212ED5245679F2B36B36DC9012D1">
    <w:name w:val="B2FC7212ED5245679F2B36B36DC9012D1"/>
    <w:rsid w:val="00CF30E5"/>
    <w:rPr>
      <w:rFonts w:eastAsiaTheme="minorHAnsi"/>
      <w:lang w:eastAsia="en-US"/>
    </w:rPr>
  </w:style>
  <w:style w:type="paragraph" w:customStyle="1" w:styleId="A25ADB2C53814DAFAFF207C77EE6F5681">
    <w:name w:val="A25ADB2C53814DAFAFF207C77EE6F5681"/>
    <w:rsid w:val="00CF30E5"/>
    <w:rPr>
      <w:rFonts w:eastAsiaTheme="minorHAnsi"/>
      <w:lang w:eastAsia="en-US"/>
    </w:rPr>
  </w:style>
  <w:style w:type="paragraph" w:customStyle="1" w:styleId="3089415A31AF4346A854EDF3855BA5441">
    <w:name w:val="3089415A31AF4346A854EDF3855BA5441"/>
    <w:rsid w:val="00CF30E5"/>
    <w:rPr>
      <w:rFonts w:eastAsiaTheme="minorHAnsi"/>
      <w:lang w:eastAsia="en-US"/>
    </w:rPr>
  </w:style>
  <w:style w:type="paragraph" w:customStyle="1" w:styleId="3A64B0209D4C4C87BE75F03B5CB3AE8A2">
    <w:name w:val="3A64B0209D4C4C87BE75F03B5CB3AE8A2"/>
    <w:rsid w:val="00CF30E5"/>
    <w:rPr>
      <w:rFonts w:eastAsiaTheme="minorHAnsi"/>
      <w:lang w:eastAsia="en-US"/>
    </w:rPr>
  </w:style>
  <w:style w:type="paragraph" w:customStyle="1" w:styleId="B1B3075C3EEE49B6AE89377E65C20AA31">
    <w:name w:val="B1B3075C3EEE49B6AE89377E65C20AA31"/>
    <w:rsid w:val="00CF30E5"/>
    <w:rPr>
      <w:rFonts w:eastAsiaTheme="minorHAnsi"/>
      <w:lang w:eastAsia="en-US"/>
    </w:rPr>
  </w:style>
  <w:style w:type="paragraph" w:customStyle="1" w:styleId="3E441D221CE3469888CAE3288F8B56002">
    <w:name w:val="3E441D221CE3469888CAE3288F8B56002"/>
    <w:rsid w:val="00CF30E5"/>
    <w:rPr>
      <w:rFonts w:eastAsiaTheme="minorHAnsi"/>
      <w:lang w:eastAsia="en-US"/>
    </w:rPr>
  </w:style>
  <w:style w:type="paragraph" w:customStyle="1" w:styleId="947336DFC3744A96B3F9DDF5F56907CF2">
    <w:name w:val="947336DFC3744A96B3F9DDF5F56907CF2"/>
    <w:rsid w:val="00CF30E5"/>
    <w:rPr>
      <w:rFonts w:eastAsiaTheme="minorHAnsi"/>
      <w:lang w:eastAsia="en-US"/>
    </w:rPr>
  </w:style>
  <w:style w:type="paragraph" w:customStyle="1" w:styleId="C4AEEDE1A8CE4EC8A1E83026F12D994F1">
    <w:name w:val="C4AEEDE1A8CE4EC8A1E83026F12D994F1"/>
    <w:rsid w:val="00CF30E5"/>
    <w:rPr>
      <w:rFonts w:eastAsiaTheme="minorHAnsi"/>
      <w:lang w:eastAsia="en-US"/>
    </w:rPr>
  </w:style>
  <w:style w:type="paragraph" w:customStyle="1" w:styleId="1CB7D3E05F474CF2B29B9DCC4F52CD162">
    <w:name w:val="1CB7D3E05F474CF2B29B9DCC4F52CD162"/>
    <w:rsid w:val="00CF30E5"/>
    <w:rPr>
      <w:rFonts w:eastAsiaTheme="minorHAnsi"/>
      <w:lang w:eastAsia="en-US"/>
    </w:rPr>
  </w:style>
  <w:style w:type="paragraph" w:customStyle="1" w:styleId="50EB3DB442CA4E7BBBE7910A745A80832">
    <w:name w:val="50EB3DB442CA4E7BBBE7910A745A80832"/>
    <w:rsid w:val="00CF30E5"/>
    <w:rPr>
      <w:rFonts w:eastAsiaTheme="minorHAnsi"/>
      <w:lang w:eastAsia="en-US"/>
    </w:rPr>
  </w:style>
  <w:style w:type="paragraph" w:customStyle="1" w:styleId="40F904339DD8496A8022519D7D60FA842">
    <w:name w:val="40F904339DD8496A8022519D7D60FA842"/>
    <w:rsid w:val="00CF30E5"/>
    <w:rPr>
      <w:rFonts w:eastAsiaTheme="minorHAnsi"/>
      <w:lang w:eastAsia="en-US"/>
    </w:rPr>
  </w:style>
  <w:style w:type="paragraph" w:customStyle="1" w:styleId="2E39F6835F46447285B99D9FB4890DA42">
    <w:name w:val="2E39F6835F46447285B99D9FB4890DA42"/>
    <w:rsid w:val="00CF30E5"/>
    <w:rPr>
      <w:rFonts w:eastAsiaTheme="minorHAnsi"/>
      <w:lang w:eastAsia="en-US"/>
    </w:rPr>
  </w:style>
  <w:style w:type="paragraph" w:customStyle="1" w:styleId="6FBDA6650DF54476A09D35B0BD9A5A031">
    <w:name w:val="6FBDA6650DF54476A09D35B0BD9A5A03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A2BE033C909F4777B3EDD2E19C03E4561">
    <w:name w:val="A2BE033C909F4777B3EDD2E19C03E456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B85B90D1B2F14E239981590C1C4096E91">
    <w:name w:val="B85B90D1B2F14E239981590C1C4096E9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5A1FADE4FF284E0B90958193CF5924191">
    <w:name w:val="5A1FADE4FF284E0B90958193CF592419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E3620824A6D84D7F853FC160BCD99CCE1">
    <w:name w:val="E3620824A6D84D7F853FC160BCD99CCE1"/>
    <w:rsid w:val="00CF30E5"/>
    <w:rPr>
      <w:rFonts w:eastAsiaTheme="minorHAnsi"/>
      <w:lang w:eastAsia="en-US"/>
    </w:rPr>
  </w:style>
  <w:style w:type="paragraph" w:customStyle="1" w:styleId="019552F197A64CFF9E1A78D2FAE83C631">
    <w:name w:val="019552F197A64CFF9E1A78D2FAE83C631"/>
    <w:rsid w:val="00CF30E5"/>
    <w:rPr>
      <w:rFonts w:eastAsiaTheme="minorHAnsi"/>
      <w:lang w:eastAsia="en-US"/>
    </w:rPr>
  </w:style>
  <w:style w:type="paragraph" w:customStyle="1" w:styleId="96A599A48A804BD0A71370127D29919A1">
    <w:name w:val="96A599A48A804BD0A71370127D29919A1"/>
    <w:rsid w:val="00CF30E5"/>
    <w:rPr>
      <w:rFonts w:eastAsiaTheme="minorHAnsi"/>
      <w:lang w:eastAsia="en-US"/>
    </w:rPr>
  </w:style>
  <w:style w:type="paragraph" w:customStyle="1" w:styleId="A316836DF7434394B44C35F9AF645C411">
    <w:name w:val="A316836DF7434394B44C35F9AF645C411"/>
    <w:rsid w:val="00CF30E5"/>
    <w:rPr>
      <w:rFonts w:eastAsiaTheme="minorHAnsi"/>
      <w:lang w:eastAsia="en-US"/>
    </w:rPr>
  </w:style>
  <w:style w:type="paragraph" w:customStyle="1" w:styleId="925CDFEF40464D1586A5A94D7FBED0C21">
    <w:name w:val="925CDFEF40464D1586A5A94D7FBED0C21"/>
    <w:rsid w:val="00CF30E5"/>
    <w:rPr>
      <w:rFonts w:eastAsiaTheme="minorHAnsi"/>
      <w:lang w:eastAsia="en-US"/>
    </w:rPr>
  </w:style>
  <w:style w:type="paragraph" w:customStyle="1" w:styleId="BCAA8B1891E24EF7B1FEEDA921DCF9CE2">
    <w:name w:val="BCAA8B1891E24EF7B1FEEDA921DCF9CE2"/>
    <w:rsid w:val="00CF30E5"/>
    <w:rPr>
      <w:rFonts w:eastAsiaTheme="minorHAnsi"/>
      <w:lang w:eastAsia="en-US"/>
    </w:rPr>
  </w:style>
  <w:style w:type="paragraph" w:customStyle="1" w:styleId="2DA2596B3FA045BF88B4FD60919092532">
    <w:name w:val="2DA2596B3FA045BF88B4FD60919092532"/>
    <w:rsid w:val="00CF30E5"/>
    <w:rPr>
      <w:rFonts w:eastAsiaTheme="minorHAnsi"/>
      <w:lang w:eastAsia="en-US"/>
    </w:rPr>
  </w:style>
  <w:style w:type="paragraph" w:customStyle="1" w:styleId="843018B5315D41C19D085AFF84D455EC1">
    <w:name w:val="843018B5315D41C19D085AFF84D455EC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4E729A79F08A4B45932B08A1BA0878B31">
    <w:name w:val="4E729A79F08A4B45932B08A1BA0878B3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F75DE026C0CE4EC99E1D927C057E091E1">
    <w:name w:val="F75DE026C0CE4EC99E1D927C057E091E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E2105EA0B34E4372BEED85782B0B52281">
    <w:name w:val="E2105EA0B34E4372BEED85782B0B5228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C1161BA434914AF98C72E6A36809EC771">
    <w:name w:val="C1161BA434914AF98C72E6A36809EC77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779ACF13A2F8460EB4C28E6E2EEF44AA1">
    <w:name w:val="779ACF13A2F8460EB4C28E6E2EEF44AA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B7247666B37548699675844314B9BA611">
    <w:name w:val="B7247666B37548699675844314B9BA61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AF9CB7C3AD0C4AD59CE7A684587193EC1">
    <w:name w:val="AF9CB7C3AD0C4AD59CE7A684587193EC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712DE82B66264167B516B2E1C4FD71171">
    <w:name w:val="712DE82B66264167B516B2E1C4FD7117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51A726BCB5284DC19B8D38B3C398C9DE1">
    <w:name w:val="51A726BCB5284DC19B8D38B3C398C9DE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94E56A223EE8493584D6492230B3C3A31">
    <w:name w:val="94E56A223EE8493584D6492230B3C3A31"/>
    <w:rsid w:val="00CF30E5"/>
    <w:pPr>
      <w:spacing w:after="0" w:line="240" w:lineRule="auto"/>
    </w:pPr>
    <w:rPr>
      <w:rFonts w:eastAsiaTheme="minorHAnsi"/>
      <w:lang w:eastAsia="en-US"/>
    </w:rPr>
  </w:style>
  <w:style w:type="paragraph" w:customStyle="1" w:styleId="B7FAE64C369143A49294922859921B8C1">
    <w:name w:val="B7FAE64C369143A49294922859921B8C1"/>
    <w:rsid w:val="00CF30E5"/>
    <w:rPr>
      <w:rFonts w:eastAsiaTheme="minorHAnsi"/>
      <w:lang w:eastAsia="en-US"/>
    </w:rPr>
  </w:style>
  <w:style w:type="paragraph" w:customStyle="1" w:styleId="10DBDE93874C4FD49CC01002B48192B31">
    <w:name w:val="10DBDE93874C4FD49CC01002B48192B31"/>
    <w:rsid w:val="00CF30E5"/>
    <w:rPr>
      <w:rFonts w:eastAsiaTheme="minorHAnsi"/>
      <w:lang w:eastAsia="en-US"/>
    </w:rPr>
  </w:style>
  <w:style w:type="paragraph" w:customStyle="1" w:styleId="004A907F801C48E6973D5C9D52000470">
    <w:name w:val="004A907F801C48E6973D5C9D52000470"/>
    <w:rsid w:val="00CF30E5"/>
  </w:style>
  <w:style w:type="paragraph" w:customStyle="1" w:styleId="F6620BBF72D048A189FDB9D4F09EC335">
    <w:name w:val="F6620BBF72D048A189FDB9D4F09EC335"/>
    <w:rsid w:val="00CF30E5"/>
  </w:style>
  <w:style w:type="paragraph" w:customStyle="1" w:styleId="3A0C2A8267BA4EA09BD080E1F8B8D2F3">
    <w:name w:val="3A0C2A8267BA4EA09BD080E1F8B8D2F3"/>
    <w:rsid w:val="00CF30E5"/>
  </w:style>
  <w:style w:type="paragraph" w:customStyle="1" w:styleId="F4F82A06019444A7A1DB950B4EF6675B">
    <w:name w:val="F4F82A06019444A7A1DB950B4EF6675B"/>
    <w:rsid w:val="00CF30E5"/>
  </w:style>
  <w:style w:type="paragraph" w:customStyle="1" w:styleId="753ED66CFA9949CA867BCA4EE0557230">
    <w:name w:val="753ED66CFA9949CA867BCA4EE0557230"/>
    <w:rsid w:val="00CF30E5"/>
  </w:style>
  <w:style w:type="paragraph" w:customStyle="1" w:styleId="284D96E061B2413BBB915D3A6E6C4076">
    <w:name w:val="284D96E061B2413BBB915D3A6E6C4076"/>
    <w:rsid w:val="00CF30E5"/>
  </w:style>
  <w:style w:type="paragraph" w:customStyle="1" w:styleId="39B54D22031840FCB68CE086AAE2531C">
    <w:name w:val="39B54D22031840FCB68CE086AAE2531C"/>
    <w:rsid w:val="00CF30E5"/>
  </w:style>
  <w:style w:type="paragraph" w:customStyle="1" w:styleId="B0102773D90B41E7A7D287E152C8B8F6">
    <w:name w:val="B0102773D90B41E7A7D287E152C8B8F6"/>
    <w:rsid w:val="00CF30E5"/>
  </w:style>
  <w:style w:type="paragraph" w:customStyle="1" w:styleId="05351FAEBB0C4A889033CE2A04C336CD">
    <w:name w:val="05351FAEBB0C4A889033CE2A04C336CD"/>
    <w:rsid w:val="00CF30E5"/>
  </w:style>
  <w:style w:type="paragraph" w:customStyle="1" w:styleId="D1921AC2B2DF4EB1A101D989B0269D1F">
    <w:name w:val="D1921AC2B2DF4EB1A101D989B0269D1F"/>
    <w:rsid w:val="00CF30E5"/>
  </w:style>
  <w:style w:type="paragraph" w:customStyle="1" w:styleId="91249FBF302D4437AA772864DD20BFC4">
    <w:name w:val="91249FBF302D4437AA772864DD20BFC4"/>
    <w:rsid w:val="00CF30E5"/>
  </w:style>
  <w:style w:type="paragraph" w:customStyle="1" w:styleId="F9B4C1FA6CCE4DC8B127908F7C6F753B">
    <w:name w:val="F9B4C1FA6CCE4DC8B127908F7C6F753B"/>
    <w:rsid w:val="00CF30E5"/>
  </w:style>
  <w:style w:type="paragraph" w:customStyle="1" w:styleId="4F79EC761A7247898CE733970AD6D1FD">
    <w:name w:val="4F79EC761A7247898CE733970AD6D1FD"/>
    <w:rsid w:val="00CF30E5"/>
  </w:style>
  <w:style w:type="paragraph" w:customStyle="1" w:styleId="12842ACB2AB04C3980DA43007CD9ABAC">
    <w:name w:val="12842ACB2AB04C3980DA43007CD9ABAC"/>
    <w:rsid w:val="00CF30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F8A04DDAB63D42BF8E3267B33DEE5C" ma:contentTypeVersion="15" ma:contentTypeDescription="Create a new document." ma:contentTypeScope="" ma:versionID="2885e419cdc0c6561cad37b2bcab84b5">
  <xsd:schema xmlns:xsd="http://www.w3.org/2001/XMLSchema" xmlns:xs="http://www.w3.org/2001/XMLSchema" xmlns:p="http://schemas.microsoft.com/office/2006/metadata/properties" xmlns:ns1="http://schemas.microsoft.com/sharepoint/v3" xmlns:ns3="7091103c-698e-49c1-a647-af004d1ebf0a" xmlns:ns4="0c1c6a6d-27a6-420f-99b1-cc749b85b894" targetNamespace="http://schemas.microsoft.com/office/2006/metadata/properties" ma:root="true" ma:fieldsID="a7140e7d403a6abd2f564db331fc6a6e" ns1:_="" ns3:_="" ns4:_="">
    <xsd:import namespace="http://schemas.microsoft.com/sharepoint/v3"/>
    <xsd:import namespace="7091103c-698e-49c1-a647-af004d1ebf0a"/>
    <xsd:import namespace="0c1c6a6d-27a6-420f-99b1-cc749b85b89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1:_ip_UnifiedCompliancePolicyProperties" minOccurs="0"/>
                <xsd:element ref="ns1:_ip_UnifiedCompliancePolicyUIActio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1103c-698e-49c1-a647-af004d1ebf0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1c6a6d-27a6-420f-99b1-cc749b85b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1A5CAD-0231-4AEB-8FEB-24ECA42160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82F5D3-99E0-4CA3-8CA3-96CC40D49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91103c-698e-49c1-a647-af004d1ebf0a"/>
    <ds:schemaRef ds:uri="0c1c6a6d-27a6-420f-99b1-cc749b85b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8D9815-1F86-4D7C-A37C-181D087B627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05AFB910-0BEC-4CE8-8C37-2F9902C5CE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D - Anmeldung einer Veranstaltung (Digitale Version) v.01.2023</Template>
  <TotalTime>0</TotalTime>
  <Pages>4</Pages>
  <Words>948</Words>
  <Characters>5974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Colling Olivier (PZ Eifel)</dc:creator>
  <cp:keywords/>
  <dc:description/>
  <cp:lastModifiedBy>Colling Olivier (PZ Eifel)</cp:lastModifiedBy>
  <cp:revision>21</cp:revision>
  <cp:lastPrinted>2022-11-30T15:44:00Z</cp:lastPrinted>
  <dcterms:created xsi:type="dcterms:W3CDTF">2021-07-15T15:18:00Z</dcterms:created>
  <dcterms:modified xsi:type="dcterms:W3CDTF">2022-11-30T16:11:00Z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0x01010092F8A04DDAB63D42BF8E3267B33DEE5C</vt:lpwstr>
  </property>
</Properties>
</file>